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08" w:rsidRDefault="009F5C08" w:rsidP="001361C8">
      <w:pPr>
        <w:spacing w:before="100" w:beforeAutospacing="1" w:after="100" w:afterAutospacing="1" w:line="360" w:lineRule="auto"/>
        <w:jc w:val="center"/>
        <w:rPr>
          <w:b/>
          <w:bCs/>
          <w:sz w:val="72"/>
          <w:szCs w:val="72"/>
        </w:rPr>
      </w:pPr>
    </w:p>
    <w:p w:rsidR="009F5C08" w:rsidRDefault="009F5C08" w:rsidP="001361C8">
      <w:pPr>
        <w:spacing w:before="100" w:beforeAutospacing="1" w:after="100" w:afterAutospacing="1" w:line="360" w:lineRule="auto"/>
        <w:jc w:val="center"/>
        <w:rPr>
          <w:b/>
          <w:bCs/>
          <w:sz w:val="72"/>
          <w:szCs w:val="72"/>
        </w:rPr>
      </w:pPr>
    </w:p>
    <w:p w:rsidR="009F5C08" w:rsidRDefault="009F5C08" w:rsidP="001361C8">
      <w:pPr>
        <w:spacing w:before="100" w:beforeAutospacing="1" w:after="100" w:afterAutospacing="1" w:line="360" w:lineRule="auto"/>
        <w:jc w:val="center"/>
        <w:rPr>
          <w:b/>
          <w:bCs/>
          <w:sz w:val="72"/>
          <w:szCs w:val="72"/>
        </w:rPr>
      </w:pPr>
    </w:p>
    <w:p w:rsidR="009F5C08" w:rsidRDefault="009F5C08" w:rsidP="00147BB2">
      <w:pPr>
        <w:pStyle w:val="NoSpacing"/>
        <w:jc w:val="center"/>
        <w:rPr>
          <w:rFonts w:ascii="Georgia" w:hAnsi="Georgia"/>
          <w:b/>
          <w:i/>
          <w:sz w:val="56"/>
          <w:szCs w:val="56"/>
          <w:lang w:val="uk-UA"/>
        </w:rPr>
      </w:pPr>
    </w:p>
    <w:p w:rsidR="009F5C08" w:rsidRPr="00147BB2" w:rsidRDefault="009F5C08" w:rsidP="00147BB2">
      <w:pPr>
        <w:pStyle w:val="NoSpacing"/>
        <w:jc w:val="center"/>
        <w:rPr>
          <w:rFonts w:ascii="Georgia" w:hAnsi="Georgia"/>
          <w:b/>
          <w:i/>
          <w:sz w:val="56"/>
          <w:szCs w:val="56"/>
          <w:lang w:val="uk-UA"/>
        </w:rPr>
      </w:pPr>
      <w:r w:rsidRPr="00147BB2">
        <w:rPr>
          <w:rFonts w:ascii="Georgia" w:hAnsi="Georgia"/>
          <w:b/>
          <w:i/>
          <w:sz w:val="56"/>
          <w:szCs w:val="56"/>
          <w:lang w:val="uk-UA"/>
        </w:rPr>
        <w:t>ПАПКА</w:t>
      </w:r>
    </w:p>
    <w:p w:rsidR="009F5C08" w:rsidRDefault="009F5C08" w:rsidP="00147BB2">
      <w:pPr>
        <w:pStyle w:val="NoSpacing"/>
        <w:jc w:val="center"/>
        <w:rPr>
          <w:rFonts w:ascii="Georgia" w:hAnsi="Georgia"/>
          <w:sz w:val="56"/>
          <w:szCs w:val="56"/>
          <w:lang w:val="uk-UA"/>
        </w:rPr>
      </w:pPr>
    </w:p>
    <w:p w:rsidR="009F5C08" w:rsidRPr="00147BB2" w:rsidRDefault="009F5C08" w:rsidP="00147BB2">
      <w:pPr>
        <w:pStyle w:val="NoSpacing"/>
        <w:jc w:val="center"/>
        <w:rPr>
          <w:rFonts w:ascii="Georgia" w:hAnsi="Georgia"/>
          <w:i/>
          <w:sz w:val="56"/>
          <w:szCs w:val="56"/>
          <w:lang w:val="uk-UA"/>
        </w:rPr>
      </w:pPr>
      <w:r w:rsidRPr="00147BB2">
        <w:rPr>
          <w:rFonts w:ascii="Georgia" w:hAnsi="Georgia"/>
          <w:i/>
          <w:sz w:val="56"/>
          <w:szCs w:val="56"/>
          <w:lang w:val="uk-UA"/>
        </w:rPr>
        <w:t>класного керівника</w:t>
      </w:r>
    </w:p>
    <w:p w:rsidR="009F5C08" w:rsidRPr="00147BB2" w:rsidRDefault="009F5C08" w:rsidP="00147BB2">
      <w:pPr>
        <w:pStyle w:val="NoSpacing"/>
        <w:jc w:val="center"/>
        <w:rPr>
          <w:rFonts w:ascii="Georgia" w:hAnsi="Georgia"/>
          <w:i/>
          <w:sz w:val="56"/>
          <w:szCs w:val="56"/>
          <w:lang w:val="uk-UA"/>
        </w:rPr>
      </w:pPr>
    </w:p>
    <w:p w:rsidR="009F5C08" w:rsidRDefault="009F5C08" w:rsidP="00962F34">
      <w:pPr>
        <w:pStyle w:val="NoSpacing"/>
        <w:jc w:val="center"/>
        <w:rPr>
          <w:b/>
          <w:bCs/>
          <w:sz w:val="72"/>
          <w:szCs w:val="72"/>
          <w:lang w:val="uk-UA"/>
        </w:rPr>
      </w:pPr>
      <w:r>
        <w:rPr>
          <w:rFonts w:ascii="Georgia" w:hAnsi="Georgia"/>
          <w:i/>
          <w:sz w:val="56"/>
          <w:szCs w:val="56"/>
          <w:lang w:val="uk-UA"/>
        </w:rPr>
        <w:softHyphen/>
      </w:r>
      <w:r>
        <w:rPr>
          <w:rFonts w:ascii="Georgia" w:hAnsi="Georgia"/>
          <w:i/>
          <w:sz w:val="56"/>
          <w:szCs w:val="56"/>
          <w:lang w:val="uk-UA"/>
        </w:rPr>
        <w:softHyphen/>
      </w:r>
      <w:r>
        <w:rPr>
          <w:rFonts w:ascii="Georgia" w:hAnsi="Georgia"/>
          <w:i/>
          <w:sz w:val="56"/>
          <w:szCs w:val="56"/>
          <w:lang w:val="uk-UA"/>
        </w:rPr>
        <w:softHyphen/>
      </w:r>
      <w:r>
        <w:rPr>
          <w:rFonts w:ascii="Georgia" w:hAnsi="Georgia"/>
          <w:i/>
          <w:sz w:val="56"/>
          <w:szCs w:val="56"/>
          <w:lang w:val="uk-UA"/>
        </w:rPr>
        <w:softHyphen/>
      </w:r>
    </w:p>
    <w:p w:rsidR="009F5C08" w:rsidRDefault="009F5C08" w:rsidP="001361C8">
      <w:pPr>
        <w:pStyle w:val="NoSpacing"/>
        <w:rPr>
          <w:b/>
          <w:bCs/>
          <w:sz w:val="72"/>
          <w:szCs w:val="72"/>
          <w:lang w:val="uk-UA"/>
        </w:rPr>
      </w:pPr>
    </w:p>
    <w:p w:rsidR="009F5C08" w:rsidRDefault="009F5C08" w:rsidP="001361C8">
      <w:pPr>
        <w:pStyle w:val="NoSpacing"/>
        <w:rPr>
          <w:b/>
          <w:bCs/>
          <w:sz w:val="72"/>
          <w:szCs w:val="72"/>
          <w:lang w:val="uk-UA"/>
        </w:rPr>
      </w:pPr>
    </w:p>
    <w:p w:rsidR="009F5C08" w:rsidRDefault="009F5C08" w:rsidP="001361C8">
      <w:pPr>
        <w:pStyle w:val="NoSpacing"/>
        <w:rPr>
          <w:b/>
          <w:bCs/>
          <w:sz w:val="72"/>
          <w:szCs w:val="72"/>
          <w:lang w:val="uk-UA"/>
        </w:rPr>
      </w:pPr>
    </w:p>
    <w:p w:rsidR="009F5C08" w:rsidRDefault="009F5C08" w:rsidP="001361C8">
      <w:pPr>
        <w:pStyle w:val="NoSpacing"/>
        <w:rPr>
          <w:b/>
          <w:bCs/>
          <w:sz w:val="72"/>
          <w:szCs w:val="72"/>
          <w:lang w:val="uk-UA"/>
        </w:rPr>
      </w:pPr>
    </w:p>
    <w:p w:rsidR="009F5C08" w:rsidRDefault="009F5C08" w:rsidP="001361C8">
      <w:pPr>
        <w:pStyle w:val="NoSpacing"/>
        <w:rPr>
          <w:lang w:val="uk-UA"/>
        </w:rPr>
      </w:pPr>
    </w:p>
    <w:p w:rsidR="009F5C08" w:rsidRDefault="009F5C08" w:rsidP="001361C8">
      <w:pPr>
        <w:pStyle w:val="NoSpacing"/>
        <w:rPr>
          <w:lang w:val="uk-UA"/>
        </w:rPr>
      </w:pPr>
    </w:p>
    <w:p w:rsidR="009F5C08" w:rsidRDefault="009F5C08" w:rsidP="001361C8">
      <w:pPr>
        <w:pStyle w:val="NoSpacing"/>
        <w:rPr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Загальна відомість про учнів</w:t>
      </w: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tbl>
      <w:tblPr>
        <w:tblW w:w="10772" w:type="dxa"/>
        <w:tblInd w:w="-176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ayout w:type="fixed"/>
        <w:tblLook w:val="0000"/>
      </w:tblPr>
      <w:tblGrid>
        <w:gridCol w:w="710"/>
        <w:gridCol w:w="2340"/>
        <w:gridCol w:w="1770"/>
        <w:gridCol w:w="1701"/>
        <w:gridCol w:w="1560"/>
        <w:gridCol w:w="2691"/>
      </w:tblGrid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  <w:r w:rsidRPr="0064129C">
              <w:rPr>
                <w:sz w:val="28"/>
                <w:szCs w:val="28"/>
              </w:rPr>
              <w:t xml:space="preserve">№ </w:t>
            </w:r>
            <w:r w:rsidRPr="0064129C">
              <w:rPr>
                <w:sz w:val="28"/>
                <w:szCs w:val="28"/>
                <w:lang w:val="uk-UA"/>
              </w:rPr>
              <w:t>з</w:t>
            </w:r>
            <w:r w:rsidRPr="0064129C">
              <w:rPr>
                <w:sz w:val="28"/>
                <w:szCs w:val="28"/>
              </w:rPr>
              <w:t>/п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ПІБ учня</w:t>
            </w: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Дата народження</w:t>
            </w: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Уподобання</w:t>
            </w: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 xml:space="preserve">Відомість про здоров’я </w:t>
            </w: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  <w:r w:rsidRPr="0064129C">
              <w:rPr>
                <w:sz w:val="28"/>
                <w:szCs w:val="28"/>
              </w:rPr>
              <w:t>Адрес</w:t>
            </w:r>
            <w:r w:rsidRPr="0064129C">
              <w:rPr>
                <w:sz w:val="28"/>
                <w:szCs w:val="28"/>
                <w:lang w:val="uk-UA"/>
              </w:rPr>
              <w:t>а</w:t>
            </w:r>
            <w:r w:rsidRPr="0064129C">
              <w:rPr>
                <w:sz w:val="28"/>
                <w:szCs w:val="28"/>
              </w:rPr>
              <w:t>, телефон</w:t>
            </w:r>
          </w:p>
        </w:tc>
      </w:tr>
      <w:tr w:rsidR="009F5C08" w:rsidRPr="0064129C" w:rsidTr="0064129C">
        <w:trPr>
          <w:trHeight w:val="130"/>
        </w:trPr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rPr>
          <w:trHeight w:val="118"/>
        </w:trPr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34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  <w:tr w:rsidR="009F5C08" w:rsidRPr="0064129C" w:rsidTr="0064129C">
        <w:tc>
          <w:tcPr>
            <w:tcW w:w="71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  <w:r w:rsidRPr="0064129C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340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  <w:tc>
          <w:tcPr>
            <w:tcW w:w="177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DE4D0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9F5C08" w:rsidRPr="0064129C" w:rsidRDefault="009F5C08" w:rsidP="008471BD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</w:tbl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Відомість про батьків</w:t>
      </w: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/>
      </w:tblPr>
      <w:tblGrid>
        <w:gridCol w:w="675"/>
        <w:gridCol w:w="3119"/>
        <w:gridCol w:w="3260"/>
        <w:gridCol w:w="2856"/>
      </w:tblGrid>
      <w:tr w:rsidR="009F5C08" w:rsidRPr="0064129C" w:rsidTr="0064129C">
        <w:tc>
          <w:tcPr>
            <w:tcW w:w="675" w:type="dxa"/>
            <w:tcBorders>
              <w:bottom w:val="single" w:sz="18" w:space="0" w:color="4BACC6"/>
            </w:tcBorders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lang w:val="uk-UA"/>
              </w:rPr>
              <w:t>№ з\п</w:t>
            </w:r>
          </w:p>
        </w:tc>
        <w:tc>
          <w:tcPr>
            <w:tcW w:w="3119" w:type="dxa"/>
            <w:tcBorders>
              <w:bottom w:val="single" w:sz="18" w:space="0" w:color="4BACC6"/>
            </w:tcBorders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lang w:val="uk-UA"/>
              </w:rPr>
              <w:t>ПІБ учня</w:t>
            </w:r>
          </w:p>
        </w:tc>
        <w:tc>
          <w:tcPr>
            <w:tcW w:w="3260" w:type="dxa"/>
            <w:tcBorders>
              <w:bottom w:val="single" w:sz="18" w:space="0" w:color="4BACC6"/>
            </w:tcBorders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lang w:val="uk-UA"/>
              </w:rPr>
              <w:t>ПІБ батьків</w:t>
            </w:r>
          </w:p>
        </w:tc>
        <w:tc>
          <w:tcPr>
            <w:tcW w:w="2856" w:type="dxa"/>
            <w:tcBorders>
              <w:bottom w:val="single" w:sz="18" w:space="0" w:color="4BACC6"/>
            </w:tcBorders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lang w:val="uk-UA"/>
              </w:rPr>
              <w:t>Місто роботи, телефон</w:t>
            </w: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2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4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5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6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7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8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9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10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11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12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13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22971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14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22971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15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22971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16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22971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17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22971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18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22971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19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22971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20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rPr>
          <w:trHeight w:val="220"/>
        </w:trPr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21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22971">
            <w:pPr>
              <w:pStyle w:val="NoSpacing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22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23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22971">
            <w:pPr>
              <w:pStyle w:val="NoSpacing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24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25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822971">
            <w:pPr>
              <w:pStyle w:val="NoSpacing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  <w:r w:rsidRPr="0064129C">
              <w:rPr>
                <w:rFonts w:ascii="Times New Roman" w:hAnsi="Times New Roman"/>
                <w:b/>
                <w:bCs/>
                <w:i/>
                <w:lang w:val="uk-UA"/>
              </w:rPr>
              <w:t>26</w:t>
            </w:r>
          </w:p>
        </w:tc>
        <w:tc>
          <w:tcPr>
            <w:tcW w:w="3119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 w:val="restart"/>
            <w:shd w:val="clear" w:color="auto" w:fill="D2EAF1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9F5C08" w:rsidRPr="0064129C" w:rsidTr="0064129C">
        <w:tc>
          <w:tcPr>
            <w:tcW w:w="675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bCs/>
                <w:i/>
                <w:lang w:val="uk-UA"/>
              </w:rPr>
            </w:pPr>
          </w:p>
        </w:tc>
        <w:tc>
          <w:tcPr>
            <w:tcW w:w="3119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3260" w:type="dxa"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2856" w:type="dxa"/>
            <w:vMerge/>
          </w:tcPr>
          <w:p w:rsidR="009F5C08" w:rsidRPr="0064129C" w:rsidRDefault="009F5C08" w:rsidP="0064129C">
            <w:pPr>
              <w:pStyle w:val="NoSpacing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</w:tbl>
    <w:p w:rsidR="009F5C08" w:rsidRDefault="009F5C08">
      <w:pPr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Pr="008471BD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8471BD">
        <w:rPr>
          <w:rFonts w:ascii="Times New Roman" w:hAnsi="Times New Roman"/>
          <w:b/>
          <w:i/>
          <w:sz w:val="28"/>
          <w:szCs w:val="28"/>
          <w:lang w:val="uk-UA"/>
        </w:rPr>
        <w:t>Вчителі – предметними, які викладають в класі</w:t>
      </w: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tbl>
      <w:tblPr>
        <w:tblW w:w="10065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ook w:val="0000"/>
      </w:tblPr>
      <w:tblGrid>
        <w:gridCol w:w="720"/>
        <w:gridCol w:w="3831"/>
        <w:gridCol w:w="2820"/>
        <w:gridCol w:w="2694"/>
      </w:tblGrid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 xml:space="preserve">№ </w:t>
            </w: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з</w:t>
            </w:r>
            <w:r w:rsidRPr="0064129C"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831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ПІБ учителя</w:t>
            </w: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Предмет</w:t>
            </w:r>
          </w:p>
        </w:tc>
        <w:tc>
          <w:tcPr>
            <w:tcW w:w="2694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Телефон</w:t>
            </w: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</w:t>
            </w:r>
          </w:p>
        </w:tc>
        <w:tc>
          <w:tcPr>
            <w:tcW w:w="3831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2</w:t>
            </w:r>
          </w:p>
        </w:tc>
        <w:tc>
          <w:tcPr>
            <w:tcW w:w="3831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3831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3831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3831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6</w:t>
            </w:r>
          </w:p>
        </w:tc>
        <w:tc>
          <w:tcPr>
            <w:tcW w:w="3831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7</w:t>
            </w:r>
          </w:p>
        </w:tc>
        <w:tc>
          <w:tcPr>
            <w:tcW w:w="3831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8</w:t>
            </w:r>
          </w:p>
        </w:tc>
        <w:tc>
          <w:tcPr>
            <w:tcW w:w="3831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9</w:t>
            </w:r>
          </w:p>
        </w:tc>
        <w:tc>
          <w:tcPr>
            <w:tcW w:w="3831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10</w:t>
            </w:r>
          </w:p>
        </w:tc>
        <w:tc>
          <w:tcPr>
            <w:tcW w:w="3831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11</w:t>
            </w:r>
          </w:p>
        </w:tc>
        <w:tc>
          <w:tcPr>
            <w:tcW w:w="3831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12</w:t>
            </w:r>
          </w:p>
        </w:tc>
        <w:tc>
          <w:tcPr>
            <w:tcW w:w="3831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13</w:t>
            </w:r>
          </w:p>
        </w:tc>
        <w:tc>
          <w:tcPr>
            <w:tcW w:w="3831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rPr>
          <w:trHeight w:val="20"/>
        </w:trPr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14</w:t>
            </w:r>
          </w:p>
        </w:tc>
        <w:tc>
          <w:tcPr>
            <w:tcW w:w="3831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rPr>
          <w:trHeight w:val="20"/>
        </w:trPr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15</w:t>
            </w:r>
          </w:p>
        </w:tc>
        <w:tc>
          <w:tcPr>
            <w:tcW w:w="3831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rPr>
          <w:trHeight w:val="20"/>
        </w:trPr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16</w:t>
            </w:r>
          </w:p>
        </w:tc>
        <w:tc>
          <w:tcPr>
            <w:tcW w:w="3831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rPr>
          <w:trHeight w:val="20"/>
        </w:trPr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17</w:t>
            </w:r>
          </w:p>
        </w:tc>
        <w:tc>
          <w:tcPr>
            <w:tcW w:w="3831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rPr>
          <w:trHeight w:val="20"/>
        </w:trPr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18</w:t>
            </w:r>
          </w:p>
        </w:tc>
        <w:tc>
          <w:tcPr>
            <w:tcW w:w="3831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rPr>
          <w:trHeight w:val="20"/>
        </w:trPr>
        <w:tc>
          <w:tcPr>
            <w:tcW w:w="7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19</w:t>
            </w:r>
          </w:p>
        </w:tc>
        <w:tc>
          <w:tcPr>
            <w:tcW w:w="3831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20" w:type="dxa"/>
            <w:shd w:val="clear" w:color="auto" w:fill="DFD8E8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94" w:type="dxa"/>
          </w:tcPr>
          <w:p w:rsidR="009F5C08" w:rsidRPr="0064129C" w:rsidRDefault="009F5C08" w:rsidP="008471BD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br w:type="page"/>
      </w: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Розклад  класу</w:t>
      </w:r>
    </w:p>
    <w:tbl>
      <w:tblPr>
        <w:tblW w:w="10260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720"/>
        <w:gridCol w:w="2520"/>
        <w:gridCol w:w="540"/>
        <w:gridCol w:w="2880"/>
        <w:gridCol w:w="496"/>
        <w:gridCol w:w="3104"/>
      </w:tblGrid>
      <w:tr w:rsidR="009F5C08" w:rsidRPr="0064129C" w:rsidTr="00165A87">
        <w:trPr>
          <w:tblCellSpacing w:w="0" w:type="dxa"/>
        </w:trPr>
        <w:tc>
          <w:tcPr>
            <w:tcW w:w="324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129C">
              <w:rPr>
                <w:rFonts w:ascii="Times New Roman" w:hAnsi="Times New Roman"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34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129C">
              <w:rPr>
                <w:rFonts w:ascii="Times New Roman" w:hAnsi="Times New Roman"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36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129C">
              <w:rPr>
                <w:rFonts w:ascii="Times New Roman" w:hAnsi="Times New Roman"/>
                <w:sz w:val="20"/>
                <w:szCs w:val="20"/>
                <w:lang w:val="uk-UA"/>
              </w:rPr>
              <w:t>Середа</w:t>
            </w:r>
          </w:p>
        </w:tc>
      </w:tr>
      <w:tr w:rsidR="009F5C08" w:rsidRPr="0064129C" w:rsidTr="00165A87">
        <w:trPr>
          <w:trHeight w:val="193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i/>
                <w:sz w:val="20"/>
                <w:szCs w:val="20"/>
              </w:rPr>
            </w:pPr>
            <w:r w:rsidRPr="0064129C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i/>
                <w:sz w:val="20"/>
                <w:szCs w:val="20"/>
              </w:rPr>
            </w:pPr>
            <w:r w:rsidRPr="0064129C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i/>
                <w:sz w:val="20"/>
                <w:szCs w:val="20"/>
              </w:rPr>
            </w:pPr>
            <w:r w:rsidRPr="0064129C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265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blCellSpacing w:w="0" w:type="dxa"/>
        </w:trPr>
        <w:tc>
          <w:tcPr>
            <w:tcW w:w="324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129C">
              <w:rPr>
                <w:rFonts w:ascii="Times New Roman" w:hAnsi="Times New Roman"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34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129C">
              <w:rPr>
                <w:rFonts w:ascii="Times New Roman" w:hAnsi="Times New Roman"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36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Субота</w:t>
            </w: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165A87">
        <w:trPr>
          <w:trHeight w:val="12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5C08" w:rsidRDefault="009F5C08" w:rsidP="00B92354">
      <w:pPr>
        <w:pStyle w:val="Heading5"/>
        <w:spacing w:before="0" w:after="0"/>
        <w:jc w:val="center"/>
      </w:pPr>
    </w:p>
    <w:p w:rsidR="009F5C08" w:rsidRPr="00165A87" w:rsidRDefault="009F5C08" w:rsidP="00B92354">
      <w:pPr>
        <w:pStyle w:val="Heading5"/>
        <w:spacing w:before="0" w:after="0"/>
        <w:jc w:val="center"/>
        <w:rPr>
          <w:lang w:val="uk-UA"/>
        </w:rPr>
      </w:pPr>
      <w:r>
        <w:rPr>
          <w:lang w:val="uk-UA"/>
        </w:rPr>
        <w:t>Розклад особистого навчального навантаження</w:t>
      </w:r>
    </w:p>
    <w:tbl>
      <w:tblPr>
        <w:tblW w:w="10313" w:type="dxa"/>
        <w:tblCellSpacing w:w="0" w:type="dxa"/>
        <w:tblInd w:w="-6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43"/>
        <w:gridCol w:w="2850"/>
        <w:gridCol w:w="540"/>
        <w:gridCol w:w="2880"/>
        <w:gridCol w:w="540"/>
        <w:gridCol w:w="3060"/>
      </w:tblGrid>
      <w:tr w:rsidR="009F5C08" w:rsidRPr="0064129C" w:rsidTr="008A68DE">
        <w:trPr>
          <w:tblCellSpacing w:w="0" w:type="dxa"/>
        </w:trPr>
        <w:tc>
          <w:tcPr>
            <w:tcW w:w="3293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129C">
              <w:rPr>
                <w:rFonts w:ascii="Times New Roman" w:hAnsi="Times New Roman"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34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129C">
              <w:rPr>
                <w:rFonts w:ascii="Times New Roman" w:hAnsi="Times New Roman"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36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129C">
              <w:rPr>
                <w:rFonts w:ascii="Times New Roman" w:hAnsi="Times New Roman"/>
                <w:sz w:val="20"/>
                <w:szCs w:val="20"/>
                <w:lang w:val="uk-UA"/>
              </w:rPr>
              <w:t>Середа</w:t>
            </w: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blCellSpacing w:w="0" w:type="dxa"/>
        </w:trPr>
        <w:tc>
          <w:tcPr>
            <w:tcW w:w="3293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Четвер</w:t>
            </w:r>
          </w:p>
        </w:tc>
        <w:tc>
          <w:tcPr>
            <w:tcW w:w="34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4129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П’ятниця </w:t>
            </w:r>
          </w:p>
        </w:tc>
        <w:tc>
          <w:tcPr>
            <w:tcW w:w="36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Субота</w:t>
            </w: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C08" w:rsidRPr="0064129C" w:rsidTr="008A68DE">
        <w:trPr>
          <w:trHeight w:val="120"/>
          <w:tblCellSpacing w:w="0" w:type="dxa"/>
        </w:trPr>
        <w:tc>
          <w:tcPr>
            <w:tcW w:w="443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12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64129C" w:rsidRDefault="009F5C08" w:rsidP="00165A8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br w:type="page"/>
      </w:r>
    </w:p>
    <w:p w:rsidR="009F5C08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 w:rsidRPr="00165A87">
        <w:rPr>
          <w:rFonts w:ascii="Times New Roman" w:hAnsi="Times New Roman"/>
          <w:b/>
          <w:i/>
          <w:sz w:val="28"/>
          <w:szCs w:val="28"/>
          <w:lang w:val="uk-UA"/>
        </w:rPr>
        <w:t>Режим роботи навчального закладу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Початок занять</w:t>
      </w:r>
      <w:r w:rsidRPr="00165A87">
        <w:rPr>
          <w:rFonts w:ascii="Times New Roman" w:hAnsi="Times New Roman"/>
          <w:sz w:val="28"/>
          <w:szCs w:val="28"/>
        </w:rPr>
        <w:t xml:space="preserve"> _______________________________________________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Завершення занять</w:t>
      </w:r>
      <w:r w:rsidRPr="00165A87">
        <w:rPr>
          <w:rFonts w:ascii="Times New Roman" w:hAnsi="Times New Roman"/>
          <w:sz w:val="28"/>
          <w:szCs w:val="28"/>
        </w:rPr>
        <w:t xml:space="preserve"> __</w:t>
      </w:r>
      <w:r>
        <w:rPr>
          <w:rFonts w:ascii="Times New Roman" w:hAnsi="Times New Roman"/>
          <w:sz w:val="28"/>
          <w:szCs w:val="28"/>
          <w:u w:val="single"/>
          <w:lang w:val="uk-UA"/>
        </w:rPr>
        <w:softHyphen/>
      </w:r>
      <w:r>
        <w:rPr>
          <w:rFonts w:ascii="Times New Roman" w:hAnsi="Times New Roman"/>
          <w:sz w:val="28"/>
          <w:szCs w:val="28"/>
          <w:u w:val="single"/>
          <w:lang w:val="uk-UA"/>
        </w:rPr>
        <w:softHyphen/>
      </w:r>
      <w:r>
        <w:rPr>
          <w:rFonts w:ascii="Times New Roman" w:hAnsi="Times New Roman"/>
          <w:sz w:val="28"/>
          <w:szCs w:val="28"/>
          <w:u w:val="single"/>
          <w:lang w:val="uk-UA"/>
        </w:rPr>
        <w:softHyphen/>
      </w:r>
      <w:r>
        <w:rPr>
          <w:rFonts w:ascii="Times New Roman" w:hAnsi="Times New Roman"/>
          <w:sz w:val="28"/>
          <w:szCs w:val="28"/>
          <w:u w:val="single"/>
          <w:lang w:val="uk-UA"/>
        </w:rPr>
        <w:softHyphen/>
      </w:r>
      <w:r>
        <w:rPr>
          <w:rFonts w:ascii="Times New Roman" w:hAnsi="Times New Roman"/>
          <w:sz w:val="28"/>
          <w:szCs w:val="28"/>
          <w:u w:val="single"/>
          <w:lang w:val="uk-UA"/>
        </w:rPr>
        <w:softHyphen/>
      </w:r>
      <w:r>
        <w:rPr>
          <w:rFonts w:ascii="Times New Roman" w:hAnsi="Times New Roman"/>
          <w:sz w:val="28"/>
          <w:szCs w:val="28"/>
          <w:u w:val="single"/>
          <w:lang w:val="uk-UA"/>
        </w:rPr>
        <w:softHyphen/>
      </w:r>
      <w:r>
        <w:rPr>
          <w:rFonts w:ascii="Times New Roman" w:hAnsi="Times New Roman"/>
          <w:sz w:val="28"/>
          <w:szCs w:val="28"/>
          <w:u w:val="single"/>
          <w:lang w:val="uk-UA"/>
        </w:rPr>
        <w:softHyphen/>
      </w:r>
      <w:r>
        <w:rPr>
          <w:rFonts w:ascii="Times New Roman" w:hAnsi="Times New Roman"/>
          <w:sz w:val="28"/>
          <w:szCs w:val="28"/>
          <w:u w:val="single"/>
          <w:lang w:val="uk-UA"/>
        </w:rPr>
        <w:softHyphen/>
        <w:t>___</w:t>
      </w:r>
      <w:r w:rsidRPr="00165A87">
        <w:rPr>
          <w:rFonts w:ascii="Times New Roman" w:hAnsi="Times New Roman"/>
          <w:sz w:val="28"/>
          <w:szCs w:val="28"/>
        </w:rPr>
        <w:t>________________________________________</w:t>
      </w:r>
    </w:p>
    <w:p w:rsidR="009F5C08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Розклад дзвоників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</w:t>
      </w:r>
    </w:p>
    <w:p w:rsidR="009F5C08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Канікули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__________</w:t>
      </w:r>
      <w:r w:rsidRPr="00165A87">
        <w:rPr>
          <w:rFonts w:ascii="Times New Roman" w:hAnsi="Times New Roman"/>
          <w:sz w:val="28"/>
          <w:szCs w:val="28"/>
        </w:rPr>
        <w:t>__________________________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5A8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9F5C08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5C08" w:rsidRPr="00165A87" w:rsidRDefault="009F5C08" w:rsidP="00165A8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5C08" w:rsidRDefault="009F5C08" w:rsidP="00165A87">
      <w:pPr>
        <w:pStyle w:val="NoSpacing"/>
        <w:jc w:val="center"/>
      </w:pPr>
      <w:r>
        <w:rPr>
          <w:rFonts w:ascii="Times New Roman" w:hAnsi="Times New Roman"/>
          <w:sz w:val="28"/>
          <w:szCs w:val="28"/>
          <w:lang w:val="uk-UA"/>
        </w:rPr>
        <w:t>Завершення навчального року</w:t>
      </w:r>
      <w:r w:rsidRPr="00165A87">
        <w:rPr>
          <w:rFonts w:ascii="Times New Roman" w:hAnsi="Times New Roman"/>
          <w:sz w:val="28"/>
          <w:szCs w:val="28"/>
        </w:rPr>
        <w:t xml:space="preserve"> __</w:t>
      </w: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Pr="00165A87">
        <w:rPr>
          <w:rFonts w:ascii="Times New Roman" w:hAnsi="Times New Roman"/>
          <w:sz w:val="28"/>
          <w:szCs w:val="28"/>
        </w:rPr>
        <w:t>________________________</w:t>
      </w:r>
    </w:p>
    <w:p w:rsidR="009F5C08" w:rsidRDefault="009F5C08">
      <w:pPr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br w:type="page"/>
      </w: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Соціальний паспорт класу</w:t>
      </w:r>
    </w:p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tbl>
      <w:tblPr>
        <w:tblW w:w="9915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000"/>
      </w:tblPr>
      <w:tblGrid>
        <w:gridCol w:w="628"/>
        <w:gridCol w:w="3573"/>
        <w:gridCol w:w="2752"/>
        <w:gridCol w:w="2962"/>
      </w:tblGrid>
      <w:tr w:rsidR="009F5C08" w:rsidRPr="0064129C" w:rsidTr="0064129C">
        <w:trPr>
          <w:trHeight w:val="105"/>
        </w:trPr>
        <w:tc>
          <w:tcPr>
            <w:tcW w:w="585" w:type="dxa"/>
            <w:vMerge w:val="restart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</w:rPr>
              <w:t xml:space="preserve">№ </w:t>
            </w:r>
            <w:r w:rsidRPr="0064129C">
              <w:rPr>
                <w:rFonts w:ascii="Times New Roman" w:hAnsi="Times New Roman"/>
                <w:lang w:val="uk-UA"/>
              </w:rPr>
              <w:t>з</w:t>
            </w:r>
            <w:r w:rsidRPr="0064129C">
              <w:rPr>
                <w:rFonts w:ascii="Times New Roman" w:hAnsi="Times New Roman"/>
              </w:rPr>
              <w:t>/п</w:t>
            </w:r>
          </w:p>
        </w:tc>
        <w:tc>
          <w:tcPr>
            <w:tcW w:w="3330" w:type="dxa"/>
            <w:vMerge w:val="restart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Питання</w:t>
            </w:r>
          </w:p>
        </w:tc>
        <w:tc>
          <w:tcPr>
            <w:tcW w:w="5325" w:type="dxa"/>
            <w:gridSpan w:val="2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Відповідь</w:t>
            </w:r>
          </w:p>
        </w:tc>
      </w:tr>
      <w:tr w:rsidR="009F5C08" w:rsidRPr="0064129C" w:rsidTr="0064129C">
        <w:trPr>
          <w:trHeight w:val="105"/>
        </w:trPr>
        <w:tc>
          <w:tcPr>
            <w:tcW w:w="0" w:type="auto"/>
            <w:vMerge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Кількість</w:t>
            </w:r>
          </w:p>
        </w:tc>
        <w:tc>
          <w:tcPr>
            <w:tcW w:w="255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Прізвища</w:t>
            </w:r>
          </w:p>
        </w:tc>
      </w:tr>
      <w:tr w:rsidR="009F5C08" w:rsidRPr="0064129C" w:rsidTr="0064129C">
        <w:tc>
          <w:tcPr>
            <w:tcW w:w="58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</w:rPr>
              <w:t>1.</w:t>
            </w:r>
          </w:p>
        </w:tc>
        <w:tc>
          <w:tcPr>
            <w:tcW w:w="3330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Діти - сироти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C24E97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0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F5C08" w:rsidRPr="0064129C" w:rsidTr="0064129C">
        <w:tc>
          <w:tcPr>
            <w:tcW w:w="58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</w:rPr>
              <w:t>2.</w:t>
            </w:r>
          </w:p>
        </w:tc>
        <w:tc>
          <w:tcPr>
            <w:tcW w:w="333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Сім’ї без матері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64129C">
        <w:tc>
          <w:tcPr>
            <w:tcW w:w="58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</w:rPr>
              <w:t>3.</w:t>
            </w:r>
          </w:p>
        </w:tc>
        <w:tc>
          <w:tcPr>
            <w:tcW w:w="3330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Сім’ї без батька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0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64129C">
        <w:tc>
          <w:tcPr>
            <w:tcW w:w="58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333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Діти «групи ризику»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64129C">
        <w:tc>
          <w:tcPr>
            <w:tcW w:w="58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3330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Діти – інваліди у сім’ї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0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64129C">
        <w:tc>
          <w:tcPr>
            <w:tcW w:w="58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333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Діти з фізичними вадами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64129C">
        <w:tc>
          <w:tcPr>
            <w:tcW w:w="58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3330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Батьки - інваліди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0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64129C">
        <w:tc>
          <w:tcPr>
            <w:tcW w:w="58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8.</w:t>
            </w:r>
          </w:p>
        </w:tc>
        <w:tc>
          <w:tcPr>
            <w:tcW w:w="333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  <w:lang w:val="uk-UA"/>
              </w:rPr>
              <w:t>Неблагополучні сім’ї</w:t>
            </w:r>
            <w:r w:rsidRPr="0064129C">
              <w:rPr>
                <w:rFonts w:ascii="Times New Roman" w:hAnsi="Times New Roman"/>
              </w:rPr>
              <w:t>: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  <w:lang w:val="uk-UA"/>
              </w:rPr>
              <w:t xml:space="preserve">-батьки п’ють </w:t>
            </w:r>
            <w:r w:rsidRPr="0064129C">
              <w:rPr>
                <w:rFonts w:ascii="Times New Roman" w:hAnsi="Times New Roman"/>
              </w:rPr>
              <w:t>;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  <w:lang w:val="uk-UA"/>
              </w:rPr>
              <w:t>-батьки, не виявляють потрібної уваги</w:t>
            </w:r>
            <w:r w:rsidRPr="0064129C">
              <w:rPr>
                <w:rFonts w:ascii="Times New Roman" w:hAnsi="Times New Roman"/>
              </w:rPr>
              <w:t>;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-батьки не впораються з вихованням дитини;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  <w:lang w:val="uk-UA"/>
              </w:rPr>
              <w:t>-батьки знаходяться на обліку в міліції</w:t>
            </w:r>
            <w:r w:rsidRPr="0064129C">
              <w:rPr>
                <w:rFonts w:ascii="Times New Roman" w:hAnsi="Times New Roman"/>
              </w:rPr>
              <w:t>.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F5C08" w:rsidRPr="0064129C" w:rsidTr="0064129C">
        <w:tc>
          <w:tcPr>
            <w:tcW w:w="58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</w:rPr>
              <w:t>9.</w:t>
            </w:r>
          </w:p>
        </w:tc>
        <w:tc>
          <w:tcPr>
            <w:tcW w:w="3330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>Малозабезпечені сім’ї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0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F5C08" w:rsidRPr="0064129C" w:rsidTr="0064129C">
        <w:tc>
          <w:tcPr>
            <w:tcW w:w="58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</w:rPr>
              <w:t>10.</w:t>
            </w:r>
          </w:p>
        </w:tc>
        <w:tc>
          <w:tcPr>
            <w:tcW w:w="333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64129C">
              <w:rPr>
                <w:rFonts w:ascii="Times New Roman" w:hAnsi="Times New Roman"/>
                <w:lang w:val="uk-UA"/>
              </w:rPr>
              <w:t xml:space="preserve">Багатодітні сім’ї 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</w:rPr>
              <w:t>3 д</w:t>
            </w:r>
            <w:r w:rsidRPr="0064129C">
              <w:rPr>
                <w:rFonts w:ascii="Times New Roman" w:hAnsi="Times New Roman"/>
                <w:lang w:val="uk-UA"/>
              </w:rPr>
              <w:t>і</w:t>
            </w:r>
            <w:r w:rsidRPr="0064129C">
              <w:rPr>
                <w:rFonts w:ascii="Times New Roman" w:hAnsi="Times New Roman"/>
              </w:rPr>
              <w:t>тей;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</w:rPr>
              <w:t>4 д</w:t>
            </w:r>
            <w:r w:rsidRPr="0064129C">
              <w:rPr>
                <w:rFonts w:ascii="Times New Roman" w:hAnsi="Times New Roman"/>
                <w:lang w:val="uk-UA"/>
              </w:rPr>
              <w:t>і</w:t>
            </w:r>
            <w:r w:rsidRPr="0064129C">
              <w:rPr>
                <w:rFonts w:ascii="Times New Roman" w:hAnsi="Times New Roman"/>
              </w:rPr>
              <w:t>тей;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  <w:r w:rsidRPr="0064129C">
              <w:rPr>
                <w:rFonts w:ascii="Times New Roman" w:hAnsi="Times New Roman"/>
              </w:rPr>
              <w:t>5 д</w:t>
            </w:r>
            <w:r w:rsidRPr="0064129C">
              <w:rPr>
                <w:rFonts w:ascii="Times New Roman" w:hAnsi="Times New Roman"/>
                <w:lang w:val="uk-UA"/>
              </w:rPr>
              <w:t>і</w:t>
            </w:r>
            <w:r w:rsidRPr="0064129C">
              <w:rPr>
                <w:rFonts w:ascii="Times New Roman" w:hAnsi="Times New Roman"/>
              </w:rPr>
              <w:t>тей и т.д.</w:t>
            </w:r>
          </w:p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EFD3D2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0" w:type="dxa"/>
          </w:tcPr>
          <w:p w:rsidR="009F5C08" w:rsidRPr="0064129C" w:rsidRDefault="009F5C08" w:rsidP="00386640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</w:tbl>
    <w:p w:rsidR="009F5C08" w:rsidRDefault="009F5C08" w:rsidP="00147BB2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5C08" w:rsidRDefault="009F5C08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</w:p>
    <w:p w:rsidR="009F5C08" w:rsidRDefault="009F5C08" w:rsidP="008A68DE">
      <w:pPr>
        <w:pStyle w:val="NoSpacing"/>
        <w:jc w:val="center"/>
        <w:rPr>
          <w:rFonts w:ascii="Times New Roman" w:hAnsi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/>
          <w:b/>
          <w:i/>
          <w:sz w:val="32"/>
          <w:szCs w:val="32"/>
          <w:lang w:val="uk-UA"/>
        </w:rPr>
        <w:t>Робота з батьками</w:t>
      </w:r>
    </w:p>
    <w:p w:rsidR="009F5C08" w:rsidRDefault="009F5C08" w:rsidP="008A68DE">
      <w:pPr>
        <w:pStyle w:val="NoSpacing"/>
        <w:jc w:val="center"/>
        <w:rPr>
          <w:rFonts w:ascii="Times New Roman" w:hAnsi="Times New Roman"/>
          <w:b/>
          <w:i/>
          <w:sz w:val="32"/>
          <w:szCs w:val="32"/>
          <w:lang w:val="uk-UA"/>
        </w:rPr>
      </w:pPr>
    </w:p>
    <w:p w:rsidR="009F5C08" w:rsidRPr="008A68DE" w:rsidRDefault="009F5C08" w:rsidP="008A68DE">
      <w:pPr>
        <w:pStyle w:val="NoSpacing"/>
        <w:jc w:val="center"/>
        <w:rPr>
          <w:rFonts w:ascii="Times New Roman" w:hAnsi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/>
          <w:b/>
          <w:i/>
          <w:sz w:val="32"/>
          <w:szCs w:val="32"/>
          <w:lang w:val="uk-UA"/>
        </w:rPr>
        <w:t>Батьківські збори</w:t>
      </w:r>
    </w:p>
    <w:tbl>
      <w:tblPr>
        <w:tblW w:w="10345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00"/>
      </w:tblPr>
      <w:tblGrid>
        <w:gridCol w:w="806"/>
        <w:gridCol w:w="1795"/>
        <w:gridCol w:w="4720"/>
        <w:gridCol w:w="3024"/>
      </w:tblGrid>
      <w:tr w:rsidR="009F5C08" w:rsidRPr="0064129C" w:rsidTr="0064129C">
        <w:tc>
          <w:tcPr>
            <w:tcW w:w="806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 xml:space="preserve">№ </w:t>
            </w: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з</w:t>
            </w:r>
            <w:r w:rsidRPr="0064129C"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179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Дата проведення</w:t>
            </w:r>
          </w:p>
        </w:tc>
        <w:tc>
          <w:tcPr>
            <w:tcW w:w="472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Тема зборів</w:t>
            </w:r>
          </w:p>
        </w:tc>
        <w:tc>
          <w:tcPr>
            <w:tcW w:w="3025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Кількість присутніх</w:t>
            </w:r>
          </w:p>
        </w:tc>
      </w:tr>
      <w:tr w:rsidR="009F5C08" w:rsidRPr="0064129C" w:rsidTr="0064129C">
        <w:tc>
          <w:tcPr>
            <w:tcW w:w="806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1.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92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72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5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06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2.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9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72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5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06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3.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92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72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5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06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4.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9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72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5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06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5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92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72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5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06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6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9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72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5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06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7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92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722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5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9F5C08" w:rsidRPr="00846443" w:rsidRDefault="009F5C08" w:rsidP="008A68DE">
      <w:pPr>
        <w:pStyle w:val="NoSpacing"/>
        <w:rPr>
          <w:rFonts w:ascii="Times New Roman" w:hAnsi="Times New Roman"/>
          <w:sz w:val="24"/>
          <w:szCs w:val="24"/>
          <w:lang w:val="uk-UA"/>
        </w:rPr>
      </w:pPr>
    </w:p>
    <w:p w:rsidR="009F5C08" w:rsidRDefault="009F5C08" w:rsidP="00846443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Default="009F5C08" w:rsidP="00846443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Склад батьківського комітету</w:t>
      </w:r>
    </w:p>
    <w:p w:rsidR="009F5C08" w:rsidRPr="00846443" w:rsidRDefault="009F5C08" w:rsidP="00846443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tbl>
      <w:tblPr>
        <w:tblW w:w="9915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00"/>
      </w:tblPr>
      <w:tblGrid>
        <w:gridCol w:w="825"/>
        <w:gridCol w:w="2155"/>
        <w:gridCol w:w="2963"/>
        <w:gridCol w:w="1986"/>
        <w:gridCol w:w="1986"/>
      </w:tblGrid>
      <w:tr w:rsidR="009F5C08" w:rsidRPr="0064129C" w:rsidTr="0064129C">
        <w:tc>
          <w:tcPr>
            <w:tcW w:w="735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 xml:space="preserve">№ </w:t>
            </w: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з</w:t>
            </w:r>
            <w:r w:rsidRPr="0064129C"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192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ПІБ батьків</w:t>
            </w:r>
          </w:p>
        </w:tc>
        <w:tc>
          <w:tcPr>
            <w:tcW w:w="264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Місто роботи</w:t>
            </w:r>
          </w:p>
        </w:tc>
        <w:tc>
          <w:tcPr>
            <w:tcW w:w="177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Телефон</w:t>
            </w:r>
          </w:p>
        </w:tc>
        <w:tc>
          <w:tcPr>
            <w:tcW w:w="177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4129C">
              <w:rPr>
                <w:rFonts w:ascii="Times New Roman" w:hAnsi="Times New Roman"/>
                <w:sz w:val="32"/>
                <w:szCs w:val="32"/>
                <w:lang w:val="uk-UA"/>
              </w:rPr>
              <w:t>Доручення</w:t>
            </w:r>
          </w:p>
        </w:tc>
      </w:tr>
      <w:tr w:rsidR="009F5C08" w:rsidRPr="0064129C" w:rsidTr="0064129C">
        <w:tc>
          <w:tcPr>
            <w:tcW w:w="735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1.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20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4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770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7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35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2.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2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4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77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7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35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3.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20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64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770" w:type="dxa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7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735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  <w:r w:rsidRPr="0064129C">
              <w:rPr>
                <w:rFonts w:ascii="Times New Roman" w:hAnsi="Times New Roman"/>
                <w:sz w:val="32"/>
                <w:szCs w:val="32"/>
              </w:rPr>
              <w:t>4.</w:t>
            </w:r>
          </w:p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2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7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70" w:type="dxa"/>
            <w:shd w:val="clear" w:color="auto" w:fill="E6EED5"/>
          </w:tcPr>
          <w:p w:rsidR="009F5C08" w:rsidRPr="0064129C" w:rsidRDefault="009F5C08" w:rsidP="008A68DE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9F5C08" w:rsidRPr="008A68DE" w:rsidRDefault="009F5C08" w:rsidP="008A68DE">
      <w:pPr>
        <w:pStyle w:val="NoSpacing"/>
        <w:rPr>
          <w:rFonts w:ascii="Times New Roman" w:hAnsi="Times New Roman"/>
          <w:sz w:val="24"/>
          <w:szCs w:val="24"/>
        </w:rPr>
      </w:pPr>
    </w:p>
    <w:p w:rsidR="009F5C08" w:rsidRDefault="009F5C08">
      <w:pPr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br w:type="page"/>
      </w:r>
    </w:p>
    <w:p w:rsidR="009F5C08" w:rsidRPr="00846443" w:rsidRDefault="009F5C08" w:rsidP="00846443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Індивідуальна робота з батьками</w:t>
      </w:r>
    </w:p>
    <w:p w:rsidR="009F5C08" w:rsidRPr="00846443" w:rsidRDefault="009F5C08" w:rsidP="00846443">
      <w:pPr>
        <w:pStyle w:val="NoSpacing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038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/>
      </w:tblPr>
      <w:tblGrid>
        <w:gridCol w:w="840"/>
        <w:gridCol w:w="3060"/>
        <w:gridCol w:w="2880"/>
        <w:gridCol w:w="1620"/>
        <w:gridCol w:w="1986"/>
      </w:tblGrid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129C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129C">
              <w:rPr>
                <w:rFonts w:ascii="Times New Roman" w:hAnsi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129C">
              <w:rPr>
                <w:rFonts w:ascii="Times New Roman" w:hAnsi="Times New Roman"/>
                <w:sz w:val="28"/>
                <w:szCs w:val="28"/>
              </w:rPr>
              <w:t>Проблема</w:t>
            </w:r>
          </w:p>
        </w:tc>
        <w:tc>
          <w:tcPr>
            <w:tcW w:w="162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129C">
              <w:rPr>
                <w:rFonts w:ascii="Times New Roman" w:hAnsi="Times New Roman"/>
                <w:sz w:val="28"/>
                <w:szCs w:val="28"/>
              </w:rPr>
              <w:t>Форма проведен</w:t>
            </w:r>
            <w:r w:rsidRPr="0064129C">
              <w:rPr>
                <w:rFonts w:ascii="Times New Roman" w:hAnsi="Times New Roman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129C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4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6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80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D2EAF1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9F5C08" w:rsidRDefault="009F5C08" w:rsidP="00846443">
      <w:pPr>
        <w:pStyle w:val="NoSpacing"/>
        <w:rPr>
          <w:rFonts w:ascii="Times New Roman" w:hAnsi="Times New Roman"/>
          <w:sz w:val="24"/>
          <w:szCs w:val="24"/>
          <w:lang w:val="uk-UA"/>
        </w:rPr>
      </w:pPr>
    </w:p>
    <w:p w:rsidR="009F5C08" w:rsidRDefault="009F5C08" w:rsidP="00846443">
      <w:pPr>
        <w:pStyle w:val="NoSpacing"/>
        <w:rPr>
          <w:rFonts w:ascii="Times New Roman" w:hAnsi="Times New Roman"/>
          <w:sz w:val="24"/>
          <w:szCs w:val="24"/>
          <w:lang w:val="uk-UA"/>
        </w:rPr>
      </w:pPr>
    </w:p>
    <w:p w:rsidR="009F5C08" w:rsidRDefault="009F5C08">
      <w:pPr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br w:type="page"/>
      </w:r>
    </w:p>
    <w:p w:rsidR="009F5C08" w:rsidRPr="00846443" w:rsidRDefault="009F5C08" w:rsidP="00846443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Індивідуальна робота з учнями</w:t>
      </w:r>
    </w:p>
    <w:p w:rsidR="009F5C08" w:rsidRPr="00846443" w:rsidRDefault="009F5C08" w:rsidP="00846443">
      <w:pPr>
        <w:pStyle w:val="NoSpacing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074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722"/>
        <w:gridCol w:w="2818"/>
        <w:gridCol w:w="2172"/>
        <w:gridCol w:w="1986"/>
        <w:gridCol w:w="3042"/>
      </w:tblGrid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46443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ПІ учня</w:t>
            </w: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46443">
              <w:rPr>
                <w:rFonts w:ascii="Times New Roman" w:hAnsi="Times New Roman"/>
                <w:sz w:val="24"/>
                <w:szCs w:val="24"/>
              </w:rPr>
              <w:t>Проблема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</w:rPr>
              <w:t>Форма проведен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4644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rPr>
          <w:tblCellSpacing w:w="0" w:type="dxa"/>
        </w:trPr>
        <w:tc>
          <w:tcPr>
            <w:tcW w:w="7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C08" w:rsidRPr="00846443" w:rsidRDefault="009F5C08" w:rsidP="0084644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C08" w:rsidRPr="00846443" w:rsidRDefault="009F5C08" w:rsidP="00846443">
      <w:pPr>
        <w:pStyle w:val="NoSpacing"/>
        <w:rPr>
          <w:rFonts w:ascii="Times New Roman" w:hAnsi="Times New Roman"/>
          <w:sz w:val="24"/>
          <w:szCs w:val="24"/>
        </w:rPr>
      </w:pPr>
    </w:p>
    <w:p w:rsidR="009F5C08" w:rsidRDefault="009F5C08" w:rsidP="00846443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846443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i/>
          <w:sz w:val="28"/>
          <w:szCs w:val="28"/>
          <w:lang w:val="uk-UA"/>
        </w:rPr>
        <w:t>Робота з вчителями, які працюють в класі</w:t>
      </w:r>
    </w:p>
    <w:p w:rsidR="009F5C08" w:rsidRDefault="009F5C08" w:rsidP="00846443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9F5C08" w:rsidRPr="00846443" w:rsidRDefault="009F5C08" w:rsidP="00846443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Відвідування уроків</w:t>
      </w:r>
    </w:p>
    <w:p w:rsidR="009F5C08" w:rsidRPr="00846443" w:rsidRDefault="009F5C08" w:rsidP="00846443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10444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000"/>
      </w:tblPr>
      <w:tblGrid>
        <w:gridCol w:w="851"/>
        <w:gridCol w:w="3049"/>
        <w:gridCol w:w="2417"/>
        <w:gridCol w:w="4127"/>
      </w:tblGrid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129C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129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129C">
              <w:rPr>
                <w:rFonts w:ascii="Times New Roman" w:hAnsi="Times New Roman"/>
                <w:sz w:val="28"/>
                <w:szCs w:val="28"/>
                <w:lang w:val="uk-UA"/>
              </w:rPr>
              <w:t>ПІБ вчителя</w:t>
            </w: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129C">
              <w:rPr>
                <w:rFonts w:ascii="Times New Roman" w:hAnsi="Times New Roman"/>
                <w:sz w:val="28"/>
                <w:szCs w:val="28"/>
                <w:lang w:val="uk-UA"/>
              </w:rPr>
              <w:t>Мета відвідування</w:t>
            </w:r>
          </w:p>
        </w:tc>
      </w:tr>
      <w:tr w:rsidR="009F5C08" w:rsidRPr="0064129C" w:rsidTr="0064129C">
        <w:trPr>
          <w:trHeight w:val="235"/>
        </w:trPr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851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49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7" w:type="dxa"/>
            <w:shd w:val="clear" w:color="auto" w:fill="FDE4D0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7" w:type="dxa"/>
          </w:tcPr>
          <w:p w:rsidR="009F5C08" w:rsidRPr="0064129C" w:rsidRDefault="009F5C08" w:rsidP="00846443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9F5C08" w:rsidRDefault="009F5C08" w:rsidP="00846443">
      <w:pPr>
        <w:pStyle w:val="western"/>
        <w:jc w:val="center"/>
      </w:pPr>
    </w:p>
    <w:p w:rsidR="009F5C08" w:rsidRDefault="009F5C08">
      <w:pPr>
        <w:rPr>
          <w:rFonts w:ascii="Times New Roman" w:hAnsi="Times New Roman"/>
          <w:sz w:val="28"/>
          <w:szCs w:val="28"/>
        </w:rPr>
      </w:pPr>
      <w:r>
        <w:br w:type="page"/>
      </w:r>
    </w:p>
    <w:p w:rsidR="009F5C08" w:rsidRPr="00846443" w:rsidRDefault="009F5C08" w:rsidP="00846443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Психолого – педагогічна характеристика класу</w:t>
      </w:r>
    </w:p>
    <w:p w:rsidR="009F5C08" w:rsidRPr="00846443" w:rsidRDefault="009F5C08" w:rsidP="00846443">
      <w:pPr>
        <w:pStyle w:val="NoSpacing"/>
        <w:rPr>
          <w:rFonts w:ascii="Times New Roman" w:hAnsi="Times New Roman"/>
          <w:sz w:val="24"/>
          <w:szCs w:val="24"/>
          <w:lang w:val="uk-UA"/>
        </w:rPr>
      </w:pPr>
      <w:r w:rsidRPr="0084644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5C08" w:rsidRPr="000F4A76" w:rsidRDefault="009F5C08" w:rsidP="00846443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Аналіз виховної роботи за 20__-20__ навчальний рік</w:t>
      </w:r>
    </w:p>
    <w:p w:rsidR="009F5C08" w:rsidRPr="000F4A76" w:rsidRDefault="009F5C08" w:rsidP="00846443">
      <w:pPr>
        <w:pStyle w:val="NoSpacing"/>
        <w:rPr>
          <w:rFonts w:ascii="Times New Roman" w:hAnsi="Times New Roman"/>
          <w:sz w:val="24"/>
          <w:szCs w:val="24"/>
          <w:lang w:val="uk-UA"/>
        </w:rPr>
      </w:pPr>
      <w:r w:rsidRPr="000F4A76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5C08" w:rsidRPr="000F4A76" w:rsidRDefault="009F5C08" w:rsidP="00846443">
      <w:pPr>
        <w:pStyle w:val="NoSpacing"/>
        <w:rPr>
          <w:rFonts w:ascii="Times New Roman" w:hAnsi="Times New Roman"/>
          <w:sz w:val="24"/>
          <w:szCs w:val="24"/>
          <w:lang w:val="uk-UA"/>
        </w:rPr>
      </w:pPr>
    </w:p>
    <w:p w:rsidR="009F5C08" w:rsidRPr="000F4A76" w:rsidRDefault="009F5C08" w:rsidP="000F4A76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0F4A76">
        <w:rPr>
          <w:rFonts w:ascii="Times New Roman" w:hAnsi="Times New Roman"/>
          <w:sz w:val="24"/>
          <w:szCs w:val="24"/>
          <w:lang w:val="uk-UA"/>
        </w:rPr>
        <w:br w:type="page"/>
      </w:r>
      <w:r w:rsidRPr="000F4A76">
        <w:rPr>
          <w:rFonts w:ascii="Times New Roman" w:hAnsi="Times New Roman"/>
          <w:b/>
          <w:i/>
          <w:sz w:val="28"/>
          <w:szCs w:val="28"/>
          <w:lang w:val="uk-UA"/>
        </w:rPr>
        <w:t>Планування виховної роботи на 20__-20__ навчальний рік.</w:t>
      </w:r>
    </w:p>
    <w:p w:rsidR="009F5C08" w:rsidRPr="000F4A76" w:rsidRDefault="009F5C08" w:rsidP="000F4A76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0F4A76">
        <w:rPr>
          <w:rFonts w:ascii="Times New Roman" w:hAnsi="Times New Roman"/>
          <w:b/>
          <w:i/>
          <w:sz w:val="28"/>
          <w:szCs w:val="28"/>
          <w:lang w:val="uk-UA"/>
        </w:rPr>
        <w:t>Задачі на 20___ - 20___ навчальний рік</w:t>
      </w:r>
    </w:p>
    <w:p w:rsidR="009F5C08" w:rsidRPr="000F4A76" w:rsidRDefault="009F5C08" w:rsidP="00846443">
      <w:pPr>
        <w:pStyle w:val="NoSpacing"/>
        <w:rPr>
          <w:rFonts w:ascii="Times New Roman" w:hAnsi="Times New Roman"/>
          <w:sz w:val="24"/>
          <w:szCs w:val="24"/>
          <w:lang w:val="uk-UA"/>
        </w:rPr>
      </w:pPr>
      <w:r w:rsidRPr="000F4A76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________________________________</w:t>
      </w:r>
      <w:r w:rsidRPr="000F4A76">
        <w:rPr>
          <w:rFonts w:ascii="Times New Roman" w:hAnsi="Times New Roman"/>
          <w:sz w:val="24"/>
          <w:szCs w:val="24"/>
          <w:lang w:val="uk-UA"/>
        </w:rPr>
        <w:t>___</w:t>
      </w:r>
    </w:p>
    <w:p w:rsidR="009F5C08" w:rsidRDefault="009F5C08" w:rsidP="00846443">
      <w:pPr>
        <w:pStyle w:val="NoSpacing"/>
        <w:rPr>
          <w:rFonts w:ascii="Times New Roman" w:hAnsi="Times New Roman"/>
          <w:sz w:val="24"/>
          <w:szCs w:val="24"/>
          <w:lang w:val="uk-UA"/>
        </w:rPr>
      </w:pPr>
      <w:r w:rsidRPr="000F4A76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____________________________________________</w:t>
      </w:r>
      <w:r w:rsidRPr="000F4A76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____________________________________________</w:t>
      </w:r>
      <w:r w:rsidRPr="000F4A76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____________________________________________</w:t>
      </w:r>
      <w:r w:rsidRPr="000F4A76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____________________________________________</w:t>
      </w:r>
      <w:r w:rsidRPr="000F4A76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5C08" w:rsidRDefault="009F5C08" w:rsidP="000F4A76">
      <w:pPr>
        <w:pStyle w:val="NoSpacing"/>
        <w:rPr>
          <w:rFonts w:ascii="Times New Roman" w:hAnsi="Times New Roman"/>
          <w:sz w:val="24"/>
          <w:szCs w:val="24"/>
          <w:lang w:val="uk-UA"/>
        </w:rPr>
      </w:pPr>
    </w:p>
    <w:p w:rsidR="009F5C08" w:rsidRPr="000F4A76" w:rsidRDefault="009F5C08" w:rsidP="000F4A76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Участь у конкурсах, перемоги та нагороди</w:t>
      </w:r>
    </w:p>
    <w:p w:rsidR="009F5C08" w:rsidRPr="000F4A76" w:rsidRDefault="009F5C08" w:rsidP="000F4A76">
      <w:pPr>
        <w:pStyle w:val="NoSpacing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91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/>
      </w:tblPr>
      <w:tblGrid>
        <w:gridCol w:w="673"/>
        <w:gridCol w:w="2622"/>
        <w:gridCol w:w="1655"/>
        <w:gridCol w:w="1655"/>
        <w:gridCol w:w="1655"/>
        <w:gridCol w:w="1655"/>
      </w:tblGrid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129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64129C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64129C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129C">
              <w:rPr>
                <w:rFonts w:ascii="Times New Roman" w:hAnsi="Times New Roman"/>
                <w:sz w:val="28"/>
                <w:szCs w:val="28"/>
                <w:lang w:val="uk-UA"/>
              </w:rPr>
              <w:t>ПІБ учня</w:t>
            </w: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129C">
              <w:rPr>
                <w:rFonts w:ascii="Times New Roman" w:hAnsi="Times New Roman"/>
                <w:sz w:val="28"/>
                <w:szCs w:val="28"/>
                <w:lang w:val="uk-UA"/>
              </w:rPr>
              <w:t>Де приймав участь</w:t>
            </w: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129C">
              <w:rPr>
                <w:rFonts w:ascii="Times New Roman" w:hAnsi="Times New Roman"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129C">
              <w:rPr>
                <w:rFonts w:ascii="Times New Roman" w:hAnsi="Times New Roman"/>
                <w:sz w:val="28"/>
                <w:szCs w:val="28"/>
                <w:lang w:val="uk-UA"/>
              </w:rPr>
              <w:t>Результати</w:t>
            </w: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129C">
              <w:rPr>
                <w:rFonts w:ascii="Times New Roman" w:hAnsi="Times New Roman"/>
                <w:sz w:val="28"/>
                <w:szCs w:val="28"/>
                <w:lang w:val="uk-UA"/>
              </w:rPr>
              <w:t>Нагороди</w:t>
            </w: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F5C08" w:rsidRPr="0064129C" w:rsidTr="0064129C">
        <w:tc>
          <w:tcPr>
            <w:tcW w:w="673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22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  <w:shd w:val="clear" w:color="auto" w:fill="D2EAF1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:rsidR="009F5C08" w:rsidRPr="0064129C" w:rsidRDefault="009F5C08" w:rsidP="000F4A76">
            <w:pPr>
              <w:pStyle w:val="NoSpacing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9F5C08" w:rsidRDefault="009F5C08" w:rsidP="00846443">
      <w:pPr>
        <w:pStyle w:val="NoSpacing"/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br w:type="page"/>
      </w:r>
    </w:p>
    <w:p w:rsidR="009F5C08" w:rsidRPr="00D0270C" w:rsidRDefault="009F5C08" w:rsidP="00D0270C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Дні народження учнів</w:t>
      </w:r>
    </w:p>
    <w:p w:rsidR="009F5C08" w:rsidRDefault="009F5C08" w:rsidP="00D0270C">
      <w:pPr>
        <w:rPr>
          <w:b/>
          <w:bCs/>
        </w:rPr>
      </w:pPr>
    </w:p>
    <w:tbl>
      <w:tblPr>
        <w:tblW w:w="496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9"/>
        <w:gridCol w:w="1739"/>
        <w:gridCol w:w="1737"/>
        <w:gridCol w:w="1736"/>
        <w:gridCol w:w="1736"/>
        <w:gridCol w:w="1600"/>
      </w:tblGrid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244061"/>
                <w:lang w:val="uk-UA"/>
              </w:rPr>
            </w:pPr>
            <w:r w:rsidRPr="0064129C">
              <w:rPr>
                <w:b/>
                <w:bCs/>
                <w:color w:val="244061"/>
                <w:lang w:val="uk-UA"/>
              </w:rPr>
              <w:t>Січень</w:t>
            </w:r>
          </w:p>
        </w:tc>
        <w:tc>
          <w:tcPr>
            <w:tcW w:w="840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244061"/>
                <w:lang w:val="uk-UA"/>
              </w:rPr>
            </w:pPr>
            <w:r w:rsidRPr="0064129C">
              <w:rPr>
                <w:b/>
                <w:bCs/>
                <w:color w:val="244061"/>
                <w:lang w:val="uk-UA"/>
              </w:rPr>
              <w:t>Лютий</w:t>
            </w:r>
          </w:p>
        </w:tc>
        <w:tc>
          <w:tcPr>
            <w:tcW w:w="839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FF0000"/>
                <w:lang w:val="uk-UA"/>
              </w:rPr>
            </w:pPr>
            <w:r w:rsidRPr="0064129C">
              <w:rPr>
                <w:b/>
                <w:bCs/>
                <w:color w:val="FF0000"/>
                <w:lang w:val="uk-UA"/>
              </w:rPr>
              <w:t>Березень</w:t>
            </w:r>
          </w:p>
        </w:tc>
        <w:tc>
          <w:tcPr>
            <w:tcW w:w="839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FF0000"/>
                <w:lang w:val="uk-UA"/>
              </w:rPr>
            </w:pPr>
            <w:r w:rsidRPr="0064129C">
              <w:rPr>
                <w:b/>
                <w:bCs/>
                <w:color w:val="FF0000"/>
                <w:lang w:val="uk-UA"/>
              </w:rPr>
              <w:t>Квітень</w:t>
            </w:r>
          </w:p>
        </w:tc>
        <w:tc>
          <w:tcPr>
            <w:tcW w:w="839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FF0000"/>
                <w:lang w:val="uk-UA"/>
              </w:rPr>
            </w:pPr>
            <w:r w:rsidRPr="0064129C">
              <w:rPr>
                <w:b/>
                <w:bCs/>
                <w:color w:val="FF0000"/>
                <w:lang w:val="uk-UA"/>
              </w:rPr>
              <w:t>Травень</w:t>
            </w:r>
          </w:p>
        </w:tc>
        <w:tc>
          <w:tcPr>
            <w:tcW w:w="773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4F6228"/>
                <w:lang w:val="uk-UA"/>
              </w:rPr>
            </w:pPr>
            <w:r w:rsidRPr="0064129C">
              <w:rPr>
                <w:b/>
                <w:bCs/>
                <w:color w:val="4F6228"/>
                <w:lang w:val="uk-UA"/>
              </w:rPr>
              <w:t>Червень</w:t>
            </w: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4F6228"/>
                <w:lang w:val="uk-UA"/>
              </w:rPr>
            </w:pPr>
            <w:r w:rsidRPr="0064129C">
              <w:rPr>
                <w:b/>
                <w:bCs/>
                <w:color w:val="4F6228"/>
                <w:lang w:val="uk-UA"/>
              </w:rPr>
              <w:t>Липень</w:t>
            </w:r>
          </w:p>
        </w:tc>
        <w:tc>
          <w:tcPr>
            <w:tcW w:w="840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4F6228"/>
                <w:lang w:val="uk-UA"/>
              </w:rPr>
            </w:pPr>
            <w:r w:rsidRPr="0064129C">
              <w:rPr>
                <w:b/>
                <w:bCs/>
                <w:color w:val="4F6228"/>
                <w:lang w:val="uk-UA"/>
              </w:rPr>
              <w:t>Серпень</w:t>
            </w:r>
          </w:p>
        </w:tc>
        <w:tc>
          <w:tcPr>
            <w:tcW w:w="839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984806"/>
                <w:lang w:val="uk-UA"/>
              </w:rPr>
            </w:pPr>
            <w:r w:rsidRPr="0064129C">
              <w:rPr>
                <w:b/>
                <w:bCs/>
                <w:color w:val="984806"/>
                <w:lang w:val="uk-UA"/>
              </w:rPr>
              <w:t>Вересень</w:t>
            </w:r>
          </w:p>
        </w:tc>
        <w:tc>
          <w:tcPr>
            <w:tcW w:w="839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984806"/>
                <w:lang w:val="uk-UA"/>
              </w:rPr>
            </w:pPr>
            <w:r w:rsidRPr="0064129C">
              <w:rPr>
                <w:b/>
                <w:bCs/>
                <w:color w:val="984806"/>
                <w:lang w:val="uk-UA"/>
              </w:rPr>
              <w:t>Жовтень</w:t>
            </w:r>
          </w:p>
        </w:tc>
        <w:tc>
          <w:tcPr>
            <w:tcW w:w="839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984806"/>
                <w:lang w:val="uk-UA"/>
              </w:rPr>
            </w:pPr>
            <w:r w:rsidRPr="0064129C">
              <w:rPr>
                <w:b/>
                <w:bCs/>
                <w:color w:val="984806"/>
                <w:lang w:val="uk-UA"/>
              </w:rPr>
              <w:t>Листопад</w:t>
            </w:r>
          </w:p>
        </w:tc>
        <w:tc>
          <w:tcPr>
            <w:tcW w:w="773" w:type="pct"/>
          </w:tcPr>
          <w:p w:rsidR="009F5C08" w:rsidRPr="0064129C" w:rsidRDefault="009F5C08" w:rsidP="00721530">
            <w:pPr>
              <w:jc w:val="center"/>
              <w:rPr>
                <w:b/>
                <w:bCs/>
                <w:color w:val="244061"/>
                <w:lang w:val="uk-UA"/>
              </w:rPr>
            </w:pPr>
            <w:r w:rsidRPr="0064129C">
              <w:rPr>
                <w:b/>
                <w:bCs/>
                <w:color w:val="244061"/>
                <w:lang w:val="uk-UA"/>
              </w:rPr>
              <w:t>Грудень</w:t>
            </w: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  <w:tr w:rsidR="009F5C08" w:rsidRPr="0064129C" w:rsidTr="00DB1E83">
        <w:trPr>
          <w:trHeight w:val="360"/>
        </w:trPr>
        <w:tc>
          <w:tcPr>
            <w:tcW w:w="86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40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39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73" w:type="pct"/>
          </w:tcPr>
          <w:p w:rsidR="009F5C08" w:rsidRPr="0064129C" w:rsidRDefault="009F5C08" w:rsidP="00DB1E8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</w:tr>
    </w:tbl>
    <w:p w:rsidR="009F5C08" w:rsidRDefault="009F5C08" w:rsidP="00846443">
      <w:pPr>
        <w:pStyle w:val="NoSpacing"/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Default="009F5C08" w:rsidP="00846443">
      <w:pPr>
        <w:pStyle w:val="NoSpacing"/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Pr="00D0270C" w:rsidRDefault="009F5C08" w:rsidP="00D0270C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Ланцюжок</w:t>
      </w:r>
      <w:r w:rsidRPr="00D0270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для термінового </w:t>
      </w:r>
      <w:r w:rsidRPr="00D0270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повідомлення учнів</w:t>
      </w:r>
      <w:r w:rsidRPr="00D0270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F5C08" w:rsidRPr="00D0270C" w:rsidRDefault="009F5C08" w:rsidP="00D0270C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197"/>
        <w:gridCol w:w="2197"/>
        <w:gridCol w:w="2197"/>
        <w:gridCol w:w="2197"/>
      </w:tblGrid>
      <w:tr w:rsidR="009F5C08" w:rsidRPr="0064129C" w:rsidTr="00721530">
        <w:tc>
          <w:tcPr>
            <w:tcW w:w="2197" w:type="dxa"/>
          </w:tcPr>
          <w:p w:rsidR="009F5C08" w:rsidRPr="00CE708E" w:rsidRDefault="009F5C08" w:rsidP="00D0270C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129C">
              <w:rPr>
                <w:rFonts w:ascii="Times New Roman" w:hAnsi="Times New Roman"/>
                <w:color w:val="FF0000"/>
                <w:sz w:val="24"/>
                <w:szCs w:val="24"/>
              </w:rPr>
              <w:t>1 груп</w:t>
            </w:r>
            <w:r w:rsidRPr="00CE708E">
              <w:rPr>
                <w:rFonts w:ascii="Times New Roman" w:hAnsi="Times New Roman"/>
                <w:color w:val="FF0000"/>
                <w:sz w:val="24"/>
                <w:szCs w:val="24"/>
              </w:rPr>
              <w:t>а</w:t>
            </w:r>
          </w:p>
        </w:tc>
        <w:tc>
          <w:tcPr>
            <w:tcW w:w="2197" w:type="dxa"/>
          </w:tcPr>
          <w:p w:rsidR="009F5C08" w:rsidRPr="00CE708E" w:rsidRDefault="009F5C08" w:rsidP="00D0270C">
            <w:pPr>
              <w:pStyle w:val="NoSpacing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64129C">
              <w:rPr>
                <w:rFonts w:ascii="Times New Roman" w:hAnsi="Times New Roman"/>
                <w:color w:val="00B0F0"/>
                <w:sz w:val="24"/>
                <w:szCs w:val="24"/>
              </w:rPr>
              <w:t>2 груп</w:t>
            </w:r>
            <w:r w:rsidRPr="00CE708E">
              <w:rPr>
                <w:rFonts w:ascii="Times New Roman" w:hAnsi="Times New Roman"/>
                <w:color w:val="00B0F0"/>
                <w:sz w:val="24"/>
                <w:szCs w:val="24"/>
              </w:rPr>
              <w:t>а</w:t>
            </w:r>
          </w:p>
        </w:tc>
        <w:tc>
          <w:tcPr>
            <w:tcW w:w="2197" w:type="dxa"/>
          </w:tcPr>
          <w:p w:rsidR="009F5C08" w:rsidRPr="00CE708E" w:rsidRDefault="009F5C08" w:rsidP="00D0270C">
            <w:pPr>
              <w:pStyle w:val="NoSpacing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4129C">
              <w:rPr>
                <w:rFonts w:ascii="Times New Roman" w:hAnsi="Times New Roman"/>
                <w:color w:val="00B050"/>
                <w:sz w:val="24"/>
                <w:szCs w:val="24"/>
              </w:rPr>
              <w:t>3 груп</w:t>
            </w:r>
            <w:r w:rsidRPr="00CE708E">
              <w:rPr>
                <w:rFonts w:ascii="Times New Roman" w:hAnsi="Times New Roman"/>
                <w:color w:val="00B050"/>
                <w:sz w:val="24"/>
                <w:szCs w:val="24"/>
              </w:rPr>
              <w:t>а</w:t>
            </w:r>
          </w:p>
        </w:tc>
        <w:tc>
          <w:tcPr>
            <w:tcW w:w="2197" w:type="dxa"/>
          </w:tcPr>
          <w:p w:rsidR="009F5C08" w:rsidRPr="00CE708E" w:rsidRDefault="009F5C08" w:rsidP="00D0270C">
            <w:pPr>
              <w:pStyle w:val="NoSpacing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CE708E">
              <w:rPr>
                <w:rFonts w:ascii="Times New Roman" w:hAnsi="Times New Roman"/>
                <w:color w:val="7030A0"/>
                <w:sz w:val="24"/>
                <w:szCs w:val="24"/>
              </w:rPr>
              <w:t>4</w:t>
            </w:r>
            <w:r w:rsidRPr="0064129C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груп</w:t>
            </w:r>
            <w:r w:rsidRPr="00CE708E">
              <w:rPr>
                <w:rFonts w:ascii="Times New Roman" w:hAnsi="Times New Roman"/>
                <w:color w:val="7030A0"/>
                <w:sz w:val="24"/>
                <w:szCs w:val="24"/>
              </w:rPr>
              <w:t>а</w:t>
            </w:r>
          </w:p>
        </w:tc>
      </w:tr>
      <w:tr w:rsidR="009F5C08" w:rsidRPr="0064129C" w:rsidTr="00721530"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C08" w:rsidRDefault="009F5C08" w:rsidP="00846443">
      <w:pPr>
        <w:pStyle w:val="NoSpacing"/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br w:type="page"/>
      </w:r>
    </w:p>
    <w:p w:rsidR="009F5C08" w:rsidRPr="005075B8" w:rsidRDefault="009F5C08" w:rsidP="00D0270C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Відомість про зайнятість учнів у позаурочний час</w:t>
      </w:r>
    </w:p>
    <w:p w:rsidR="009F5C08" w:rsidRPr="00D0270C" w:rsidRDefault="009F5C08" w:rsidP="00D0270C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90"/>
        <w:gridCol w:w="2095"/>
        <w:gridCol w:w="1291"/>
        <w:gridCol w:w="1293"/>
        <w:gridCol w:w="733"/>
        <w:gridCol w:w="734"/>
        <w:gridCol w:w="1420"/>
        <w:gridCol w:w="1422"/>
      </w:tblGrid>
      <w:tr w:rsidR="009F5C08" w:rsidRPr="0064129C" w:rsidTr="005075B8">
        <w:trPr>
          <w:trHeight w:val="609"/>
        </w:trPr>
        <w:tc>
          <w:tcPr>
            <w:tcW w:w="490" w:type="dxa"/>
            <w:tcBorders>
              <w:bottom w:val="nil"/>
            </w:tcBorders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95" w:type="dxa"/>
            <w:tcBorders>
              <w:bottom w:val="nil"/>
            </w:tcBorders>
          </w:tcPr>
          <w:p w:rsidR="009F5C08" w:rsidRPr="005075B8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ПІ учня</w:t>
            </w:r>
          </w:p>
        </w:tc>
        <w:tc>
          <w:tcPr>
            <w:tcW w:w="2584" w:type="dxa"/>
            <w:gridSpan w:val="2"/>
          </w:tcPr>
          <w:p w:rsidR="009F5C08" w:rsidRPr="005075B8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Гуртки, секції</w:t>
            </w:r>
          </w:p>
        </w:tc>
        <w:tc>
          <w:tcPr>
            <w:tcW w:w="1467" w:type="dxa"/>
            <w:gridSpan w:val="2"/>
          </w:tcPr>
          <w:p w:rsidR="009F5C08" w:rsidRPr="005075B8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Дні зайнятості</w:t>
            </w:r>
          </w:p>
        </w:tc>
        <w:tc>
          <w:tcPr>
            <w:tcW w:w="2842" w:type="dxa"/>
            <w:gridSpan w:val="2"/>
          </w:tcPr>
          <w:p w:rsidR="009F5C08" w:rsidRPr="005075B8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Доручення у класі</w:t>
            </w:r>
          </w:p>
        </w:tc>
      </w:tr>
      <w:tr w:rsidR="009F5C08" w:rsidRPr="0064129C" w:rsidTr="005075B8">
        <w:trPr>
          <w:trHeight w:val="601"/>
        </w:trPr>
        <w:tc>
          <w:tcPr>
            <w:tcW w:w="490" w:type="dxa"/>
            <w:tcBorders>
              <w:top w:val="nil"/>
            </w:tcBorders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12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733" w:type="dxa"/>
          </w:tcPr>
          <w:p w:rsidR="009F5C08" w:rsidRPr="00D0270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сем</w:t>
            </w:r>
            <w:r w:rsidRPr="00D027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4" w:type="dxa"/>
          </w:tcPr>
          <w:p w:rsidR="009F5C08" w:rsidRPr="00D0270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сем</w:t>
            </w:r>
            <w:r w:rsidRPr="00D027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1422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семестр</w:t>
            </w: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027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D0270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095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095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313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095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rPr>
          <w:trHeight w:val="296"/>
        </w:trPr>
        <w:tc>
          <w:tcPr>
            <w:tcW w:w="49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2095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F5C08" w:rsidRPr="0064129C" w:rsidRDefault="009F5C08" w:rsidP="00D027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C08" w:rsidRDefault="009F5C08" w:rsidP="00846443">
      <w:pPr>
        <w:pStyle w:val="NoSpacing"/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br w:type="page"/>
      </w:r>
    </w:p>
    <w:p w:rsidR="009F5C08" w:rsidRPr="005075B8" w:rsidRDefault="009F5C08" w:rsidP="005075B8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Поточні справи</w:t>
      </w:r>
    </w:p>
    <w:p w:rsidR="009F5C08" w:rsidRPr="005075B8" w:rsidRDefault="009F5C08" w:rsidP="005075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075B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Чергування по класу</w:t>
      </w:r>
      <w:r w:rsidRPr="005075B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по школі</w:t>
      </w:r>
      <w:r w:rsidRPr="005075B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участь у генеральному прибиранні </w:t>
      </w:r>
      <w:r w:rsidRPr="005075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 трудових справах по місяцям</w:t>
      </w:r>
      <w:r w:rsidRPr="005075B8">
        <w:rPr>
          <w:rFonts w:ascii="Times New Roman" w:hAnsi="Times New Roman"/>
          <w:sz w:val="24"/>
          <w:szCs w:val="24"/>
        </w:rPr>
        <w:t>)</w:t>
      </w:r>
    </w:p>
    <w:p w:rsidR="009F5C08" w:rsidRPr="005075B8" w:rsidRDefault="009F5C08" w:rsidP="005075B8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588"/>
        <w:gridCol w:w="2450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</w:tblGrid>
      <w:tr w:rsidR="009F5C08" w:rsidRPr="0064129C" w:rsidTr="005075B8"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50" w:type="dxa"/>
          </w:tcPr>
          <w:p w:rsidR="009F5C08" w:rsidRPr="00C24E97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075B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5075B8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57273">
        <w:tblPrEx>
          <w:tblCellMar>
            <w:left w:w="108" w:type="dxa"/>
            <w:right w:w="108" w:type="dxa"/>
          </w:tblCellMar>
        </w:tblPrEx>
        <w:trPr>
          <w:trHeight w:val="258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075B8">
        <w:tblPrEx>
          <w:tblCellMar>
            <w:left w:w="108" w:type="dxa"/>
            <w:right w:w="108" w:type="dxa"/>
          </w:tblCellMar>
        </w:tblPrEx>
        <w:trPr>
          <w:trHeight w:val="692"/>
        </w:trPr>
        <w:tc>
          <w:tcPr>
            <w:tcW w:w="588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450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C08" w:rsidRDefault="009F5C08" w:rsidP="00846443">
      <w:pPr>
        <w:pStyle w:val="NoSpacing"/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br w:type="page"/>
      </w:r>
    </w:p>
    <w:p w:rsidR="009F5C08" w:rsidRPr="00F57273" w:rsidRDefault="009F5C08" w:rsidP="005075B8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F57273">
        <w:rPr>
          <w:rFonts w:ascii="Times New Roman" w:hAnsi="Times New Roman"/>
          <w:b/>
          <w:i/>
          <w:sz w:val="28"/>
          <w:szCs w:val="28"/>
          <w:lang w:val="uk-UA"/>
        </w:rPr>
        <w:t>Карта вихованості учнів</w:t>
      </w:r>
    </w:p>
    <w:p w:rsidR="009F5C08" w:rsidRPr="005075B8" w:rsidRDefault="009F5C08" w:rsidP="005075B8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4854"/>
        <w:gridCol w:w="1247"/>
        <w:gridCol w:w="1247"/>
        <w:gridCol w:w="1247"/>
      </w:tblGrid>
      <w:tr w:rsidR="009F5C08" w:rsidRPr="0064129C" w:rsidTr="00721530">
        <w:tc>
          <w:tcPr>
            <w:tcW w:w="567" w:type="dxa"/>
            <w:tcBorders>
              <w:bottom w:val="nil"/>
            </w:tcBorders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54" w:type="dxa"/>
            <w:tcBorders>
              <w:bottom w:val="nil"/>
            </w:tcBorders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Критерії вихованості</w:t>
            </w:r>
          </w:p>
        </w:tc>
        <w:tc>
          <w:tcPr>
            <w:tcW w:w="3741" w:type="dxa"/>
            <w:gridSpan w:val="3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Рівень вихованості</w:t>
            </w:r>
          </w:p>
        </w:tc>
      </w:tr>
      <w:tr w:rsidR="009F5C08" w:rsidRPr="0064129C" w:rsidTr="00721530">
        <w:tc>
          <w:tcPr>
            <w:tcW w:w="567" w:type="dxa"/>
            <w:tcBorders>
              <w:top w:val="nil"/>
            </w:tcBorders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середній</w:t>
            </w: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низький</w:t>
            </w:r>
          </w:p>
        </w:tc>
      </w:tr>
      <w:tr w:rsidR="009F5C08" w:rsidRPr="0064129C" w:rsidTr="00721530">
        <w:tc>
          <w:tcPr>
            <w:tcW w:w="56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Відношення до оточуючих людей</w:t>
            </w: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6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Відношення до праці</w:t>
            </w: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6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4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Відношення до навчальної праці та науковим заняттям</w:t>
            </w: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6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4" w:type="dxa"/>
          </w:tcPr>
          <w:p w:rsidR="009F5C08" w:rsidRPr="00F57273" w:rsidRDefault="009F5C08" w:rsidP="00F5727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Відношення до своєї Батьківщини</w:t>
            </w:r>
            <w:r w:rsidRPr="00F572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громадянським правам та обов’язкам</w:t>
            </w: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6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4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Відношення до навколишнього середовища</w:t>
            </w: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6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4" w:type="dxa"/>
          </w:tcPr>
          <w:p w:rsidR="009F5C08" w:rsidRPr="00F57273" w:rsidRDefault="009F5C08" w:rsidP="00F5727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Відношення до прекрасного</w:t>
            </w:r>
            <w:r w:rsidRPr="00F572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до мистецтва та</w:t>
            </w:r>
            <w:r w:rsidRPr="00F57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культури</w:t>
            </w:r>
            <w:r w:rsidRPr="00F572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до естетичних цінностей</w:t>
            </w: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6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4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Відношення до самого себе</w:t>
            </w: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C08" w:rsidRPr="005075B8" w:rsidRDefault="009F5C08" w:rsidP="005075B8">
      <w:pPr>
        <w:pStyle w:val="NoSpacing"/>
        <w:rPr>
          <w:rFonts w:ascii="Times New Roman" w:hAnsi="Times New Roman"/>
          <w:sz w:val="24"/>
          <w:szCs w:val="24"/>
        </w:rPr>
      </w:pPr>
    </w:p>
    <w:p w:rsidR="009F5C08" w:rsidRPr="005075B8" w:rsidRDefault="009F5C08" w:rsidP="005075B8">
      <w:pPr>
        <w:pStyle w:val="NoSpacing"/>
        <w:rPr>
          <w:rFonts w:ascii="Times New Roman" w:hAnsi="Times New Roman"/>
          <w:color w:val="003399"/>
          <w:sz w:val="24"/>
          <w:szCs w:val="24"/>
        </w:rPr>
      </w:pPr>
    </w:p>
    <w:tbl>
      <w:tblPr>
        <w:tblW w:w="0" w:type="auto"/>
        <w:tblInd w:w="9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23"/>
        <w:gridCol w:w="3662"/>
        <w:gridCol w:w="523"/>
        <w:gridCol w:w="523"/>
        <w:gridCol w:w="523"/>
        <w:gridCol w:w="523"/>
        <w:gridCol w:w="523"/>
        <w:gridCol w:w="523"/>
        <w:gridCol w:w="523"/>
      </w:tblGrid>
      <w:tr w:rsidR="009F5C08" w:rsidRPr="0064129C" w:rsidTr="00721530">
        <w:tc>
          <w:tcPr>
            <w:tcW w:w="523" w:type="dxa"/>
            <w:tcBorders>
              <w:bottom w:val="nil"/>
            </w:tcBorders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62" w:type="dxa"/>
            <w:tcBorders>
              <w:bottom w:val="nil"/>
            </w:tcBorders>
          </w:tcPr>
          <w:p w:rsidR="009F5C08" w:rsidRPr="00FD286A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ПІ учня</w:t>
            </w:r>
          </w:p>
        </w:tc>
        <w:tc>
          <w:tcPr>
            <w:tcW w:w="3661" w:type="dxa"/>
            <w:gridSpan w:val="7"/>
          </w:tcPr>
          <w:p w:rsidR="009F5C08" w:rsidRPr="00FD286A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Критерії вихованості</w:t>
            </w:r>
          </w:p>
        </w:tc>
      </w:tr>
      <w:tr w:rsidR="009F5C08" w:rsidRPr="0064129C" w:rsidTr="00721530">
        <w:tc>
          <w:tcPr>
            <w:tcW w:w="523" w:type="dxa"/>
            <w:tcBorders>
              <w:top w:val="nil"/>
            </w:tcBorders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5727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F57273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721530"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3662" w:type="dxa"/>
          </w:tcPr>
          <w:p w:rsidR="009F5C08" w:rsidRPr="0064129C" w:rsidRDefault="009F5C08" w:rsidP="00721530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9F5C08" w:rsidRPr="0064129C" w:rsidRDefault="009F5C08" w:rsidP="005075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C08" w:rsidRDefault="009F5C08" w:rsidP="00846443">
      <w:pPr>
        <w:pStyle w:val="NoSpacing"/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br w:type="page"/>
      </w:r>
    </w:p>
    <w:p w:rsidR="009F5C08" w:rsidRPr="00FD286A" w:rsidRDefault="009F5C08" w:rsidP="00FD286A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Листок обліку відвідування батьківських зборів</w:t>
      </w:r>
    </w:p>
    <w:p w:rsidR="009F5C08" w:rsidRPr="00FD286A" w:rsidRDefault="009F5C08" w:rsidP="00FD286A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10095" w:type="dxa"/>
        <w:jc w:val="center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1"/>
        <w:gridCol w:w="3966"/>
        <w:gridCol w:w="841"/>
        <w:gridCol w:w="841"/>
        <w:gridCol w:w="841"/>
        <w:gridCol w:w="841"/>
        <w:gridCol w:w="721"/>
        <w:gridCol w:w="721"/>
        <w:gridCol w:w="722"/>
      </w:tblGrid>
      <w:tr w:rsidR="009F5C08" w:rsidRPr="0064129C" w:rsidTr="00FD286A">
        <w:trPr>
          <w:trHeight w:val="424"/>
          <w:jc w:val="center"/>
        </w:trPr>
        <w:tc>
          <w:tcPr>
            <w:tcW w:w="601" w:type="dxa"/>
            <w:vMerge w:val="restart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6" w:type="dxa"/>
            <w:vMerge w:val="restart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ПІБ батьків</w:t>
            </w:r>
          </w:p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7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Дата проведення батьківських зборів</w:t>
            </w:r>
          </w:p>
        </w:tc>
      </w:tr>
      <w:tr w:rsidR="009F5C08" w:rsidRPr="0064129C" w:rsidTr="00FD286A">
        <w:trPr>
          <w:trHeight w:val="369"/>
          <w:jc w:val="center"/>
        </w:trPr>
        <w:tc>
          <w:tcPr>
            <w:tcW w:w="601" w:type="dxa"/>
            <w:vMerge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6" w:type="dxa"/>
            <w:vMerge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32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FD286A">
        <w:trPr>
          <w:trHeight w:val="350"/>
          <w:jc w:val="center"/>
        </w:trPr>
        <w:tc>
          <w:tcPr>
            <w:tcW w:w="60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D286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966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9F5C08" w:rsidRPr="00FD286A" w:rsidRDefault="009F5C08" w:rsidP="00FD2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C08" w:rsidRDefault="009F5C08">
      <w:pPr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Default="009F5C08">
      <w:pPr>
        <w:rPr>
          <w:rFonts w:ascii="Times New Roman" w:hAnsi="Times New Roman"/>
          <w:i/>
          <w:sz w:val="28"/>
          <w:szCs w:val="28"/>
          <w:lang w:val="uk-UA"/>
        </w:rPr>
      </w:pPr>
    </w:p>
    <w:p w:rsidR="009F5C08" w:rsidRPr="005632DD" w:rsidRDefault="009F5C08" w:rsidP="005632D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Короткий план батьківських зборів </w:t>
      </w:r>
      <w:r w:rsidRPr="005632DD">
        <w:rPr>
          <w:rFonts w:ascii="Times New Roman" w:hAnsi="Times New Roman"/>
          <w:sz w:val="24"/>
          <w:szCs w:val="24"/>
        </w:rPr>
        <w:t xml:space="preserve"> №_____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8"/>
        <w:gridCol w:w="7680"/>
        <w:gridCol w:w="1545"/>
      </w:tblGrid>
      <w:tr w:rsidR="009F5C08" w:rsidRPr="0064129C" w:rsidTr="005632DD">
        <w:tc>
          <w:tcPr>
            <w:tcW w:w="948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0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948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0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948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0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948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0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948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0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C08" w:rsidRPr="005632DD" w:rsidRDefault="009F5C08" w:rsidP="005632D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632DD">
        <w:rPr>
          <w:rFonts w:ascii="Times New Roman" w:hAnsi="Times New Roman"/>
          <w:sz w:val="24"/>
          <w:szCs w:val="24"/>
        </w:rPr>
        <w:t>Протокол</w:t>
      </w:r>
    </w:p>
    <w:p w:rsidR="009F5C08" w:rsidRPr="005632DD" w:rsidRDefault="009F5C08" w:rsidP="005632D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батьківських зборів</w:t>
      </w:r>
      <w:r w:rsidRPr="005632DD">
        <w:rPr>
          <w:rFonts w:ascii="Times New Roman" w:hAnsi="Times New Roman"/>
          <w:sz w:val="24"/>
          <w:szCs w:val="24"/>
        </w:rPr>
        <w:t xml:space="preserve"> №____</w:t>
      </w:r>
    </w:p>
    <w:p w:rsidR="009F5C08" w:rsidRPr="005632DD" w:rsidRDefault="009F5C08" w:rsidP="005632D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від</w:t>
      </w:r>
      <w:r w:rsidRPr="005632DD">
        <w:rPr>
          <w:rFonts w:ascii="Times New Roman" w:hAnsi="Times New Roman"/>
          <w:sz w:val="24"/>
          <w:szCs w:val="24"/>
        </w:rPr>
        <w:t xml:space="preserve"> «____» _______________ 2______г.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5"/>
        <w:gridCol w:w="4908"/>
      </w:tblGrid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Присутні:</w:t>
            </w: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Запрошені:</w:t>
            </w: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Відсутні:</w:t>
            </w: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За темою зборів виступали:</w:t>
            </w: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Рішення зборів:</w:t>
            </w: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10173" w:type="dxa"/>
            <w:gridSpan w:val="2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C08" w:rsidRPr="0064129C" w:rsidTr="005632DD">
        <w:tc>
          <w:tcPr>
            <w:tcW w:w="5265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Класний керівник:</w:t>
            </w:r>
          </w:p>
        </w:tc>
        <w:tc>
          <w:tcPr>
            <w:tcW w:w="4908" w:type="dxa"/>
          </w:tcPr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129C">
              <w:rPr>
                <w:rFonts w:ascii="Times New Roman" w:hAnsi="Times New Roman"/>
                <w:sz w:val="24"/>
                <w:szCs w:val="24"/>
                <w:lang w:val="uk-UA"/>
              </w:rPr>
              <w:t>Голова батьківського комітету:</w:t>
            </w:r>
          </w:p>
          <w:p w:rsidR="009F5C08" w:rsidRPr="0064129C" w:rsidRDefault="009F5C08" w:rsidP="005632D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9F5C08" w:rsidRPr="008A68DE" w:rsidRDefault="009F5C08" w:rsidP="00846443">
      <w:pPr>
        <w:pStyle w:val="NoSpacing"/>
        <w:rPr>
          <w:rFonts w:ascii="Times New Roman" w:hAnsi="Times New Roman"/>
          <w:i/>
          <w:sz w:val="28"/>
          <w:szCs w:val="28"/>
          <w:lang w:val="uk-UA"/>
        </w:rPr>
      </w:pPr>
    </w:p>
    <w:sectPr w:rsidR="009F5C08" w:rsidRPr="008A68DE" w:rsidSect="00D1227D">
      <w:pgSz w:w="11906" w:h="16838"/>
      <w:pgMar w:top="709" w:right="707" w:bottom="567" w:left="993" w:header="708" w:footer="708" w:gutter="0"/>
      <w:pgBorders w:display="firstPage" w:offsetFrom="page">
        <w:top w:val="weavingStrips" w:sz="14" w:space="24" w:color="auto"/>
        <w:left w:val="weavingStrips" w:sz="14" w:space="24" w:color="auto"/>
        <w:bottom w:val="weavingStrips" w:sz="14" w:space="24" w:color="auto"/>
        <w:right w:val="weavingStrip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B6AEC"/>
    <w:multiLevelType w:val="hybridMultilevel"/>
    <w:tmpl w:val="44A6ED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76065C"/>
    <w:multiLevelType w:val="hybridMultilevel"/>
    <w:tmpl w:val="5810BD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F084F3E"/>
    <w:multiLevelType w:val="singleLevel"/>
    <w:tmpl w:val="ACE8B4AE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</w:rPr>
    </w:lvl>
  </w:abstractNum>
  <w:abstractNum w:abstractNumId="3">
    <w:nsid w:val="405071DA"/>
    <w:multiLevelType w:val="hybridMultilevel"/>
    <w:tmpl w:val="197E3B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6812FD"/>
    <w:multiLevelType w:val="multilevel"/>
    <w:tmpl w:val="5F18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EB3781C"/>
    <w:multiLevelType w:val="hybridMultilevel"/>
    <w:tmpl w:val="41C6D8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5D2"/>
    <w:rsid w:val="00014047"/>
    <w:rsid w:val="000805E9"/>
    <w:rsid w:val="00083655"/>
    <w:rsid w:val="000A574A"/>
    <w:rsid w:val="000E19FD"/>
    <w:rsid w:val="000F4A76"/>
    <w:rsid w:val="000F6F55"/>
    <w:rsid w:val="001361C8"/>
    <w:rsid w:val="00147BB2"/>
    <w:rsid w:val="0015697C"/>
    <w:rsid w:val="00165A87"/>
    <w:rsid w:val="00386640"/>
    <w:rsid w:val="00405B50"/>
    <w:rsid w:val="00433EA5"/>
    <w:rsid w:val="005075B8"/>
    <w:rsid w:val="005632DD"/>
    <w:rsid w:val="0064129C"/>
    <w:rsid w:val="006F2E3B"/>
    <w:rsid w:val="00721530"/>
    <w:rsid w:val="0073447C"/>
    <w:rsid w:val="00804048"/>
    <w:rsid w:val="00822971"/>
    <w:rsid w:val="00846443"/>
    <w:rsid w:val="008471BD"/>
    <w:rsid w:val="008A68DE"/>
    <w:rsid w:val="00936581"/>
    <w:rsid w:val="0096271A"/>
    <w:rsid w:val="00962F34"/>
    <w:rsid w:val="009F5C08"/>
    <w:rsid w:val="00AA3DAD"/>
    <w:rsid w:val="00B155D9"/>
    <w:rsid w:val="00B17401"/>
    <w:rsid w:val="00B37889"/>
    <w:rsid w:val="00B92354"/>
    <w:rsid w:val="00BE41DA"/>
    <w:rsid w:val="00C24E97"/>
    <w:rsid w:val="00C84590"/>
    <w:rsid w:val="00CE708E"/>
    <w:rsid w:val="00D00903"/>
    <w:rsid w:val="00D0270C"/>
    <w:rsid w:val="00D02C6C"/>
    <w:rsid w:val="00D1227D"/>
    <w:rsid w:val="00D235D2"/>
    <w:rsid w:val="00D874EB"/>
    <w:rsid w:val="00DA223F"/>
    <w:rsid w:val="00DA2EE7"/>
    <w:rsid w:val="00DB1E83"/>
    <w:rsid w:val="00DB433B"/>
    <w:rsid w:val="00E43582"/>
    <w:rsid w:val="00EF2C9E"/>
    <w:rsid w:val="00F06029"/>
    <w:rsid w:val="00F57273"/>
    <w:rsid w:val="00FD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047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0270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92354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270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92354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oSpacing">
    <w:name w:val="No Spacing"/>
    <w:uiPriority w:val="99"/>
    <w:qFormat/>
    <w:rsid w:val="00D235D2"/>
    <w:rPr>
      <w:lang w:val="ru-RU" w:eastAsia="ru-RU"/>
    </w:rPr>
  </w:style>
  <w:style w:type="paragraph" w:styleId="NormalWeb">
    <w:name w:val="Normal (Web)"/>
    <w:basedOn w:val="Normal"/>
    <w:uiPriority w:val="99"/>
    <w:rsid w:val="001361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36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1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6271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165A87"/>
    <w:pPr>
      <w:spacing w:before="100" w:beforeAutospacing="1" w:after="0" w:line="240" w:lineRule="auto"/>
      <w:jc w:val="both"/>
    </w:pPr>
    <w:rPr>
      <w:rFonts w:ascii="Times New Roman" w:hAnsi="Times New Roman"/>
      <w:sz w:val="28"/>
      <w:szCs w:val="28"/>
    </w:rPr>
  </w:style>
  <w:style w:type="table" w:styleId="LightGrid-Accent6">
    <w:name w:val="Light Grid Accent 6"/>
    <w:basedOn w:val="TableNormal"/>
    <w:uiPriority w:val="99"/>
    <w:rsid w:val="008471B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Grid-Accent5">
    <w:name w:val="Light Grid Accent 5"/>
    <w:basedOn w:val="TableNormal"/>
    <w:uiPriority w:val="99"/>
    <w:rsid w:val="008471B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4">
    <w:name w:val="Light Grid Accent 4"/>
    <w:basedOn w:val="TableNormal"/>
    <w:uiPriority w:val="99"/>
    <w:rsid w:val="008471B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2">
    <w:name w:val="Light Grid Accent 2"/>
    <w:basedOn w:val="TableNormal"/>
    <w:uiPriority w:val="99"/>
    <w:rsid w:val="008471B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8471B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22</Pages>
  <Words>3147</Words>
  <Characters>17943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2011-09-04T15:33:00Z</cp:lastPrinted>
  <dcterms:created xsi:type="dcterms:W3CDTF">2012-02-27T13:18:00Z</dcterms:created>
  <dcterms:modified xsi:type="dcterms:W3CDTF">2016-11-03T08:53:00Z</dcterms:modified>
</cp:coreProperties>
</file>